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CE43" w14:textId="26A8221B" w:rsidR="00ED4EE4" w:rsidRPr="00FA60B7" w:rsidRDefault="094DC8AB" w:rsidP="5526FBD2">
      <w:pPr>
        <w:rPr>
          <w:rFonts w:cs="Times New Roman (Brødtekst CS)"/>
          <w:b/>
          <w:bCs/>
          <w:color w:val="00A08A"/>
          <w:sz w:val="60"/>
          <w:szCs w:val="60"/>
        </w:rPr>
      </w:pPr>
      <w:r w:rsidRPr="00FA60B7">
        <w:rPr>
          <w:b/>
          <w:bCs/>
          <w:color w:val="00A08A"/>
          <w:sz w:val="60"/>
          <w:szCs w:val="60"/>
        </w:rPr>
        <w:t xml:space="preserve">DIN </w:t>
      </w:r>
      <w:r w:rsidR="09FD6369" w:rsidRPr="00FA60B7">
        <w:rPr>
          <w:b/>
          <w:bCs/>
          <w:color w:val="00A08A"/>
          <w:sz w:val="60"/>
          <w:szCs w:val="60"/>
        </w:rPr>
        <w:t xml:space="preserve">UDDANNELSESBOG </w:t>
      </w:r>
    </w:p>
    <w:p w14:paraId="7A23ED19" w14:textId="0C91F535" w:rsidR="00573344" w:rsidRPr="00817DC4" w:rsidRDefault="0097694D" w:rsidP="000616ED">
      <w:pPr>
        <w:spacing w:line="360" w:lineRule="auto"/>
        <w:rPr>
          <w:b/>
          <w:bCs/>
        </w:rPr>
      </w:pPr>
      <w:r>
        <w:rPr>
          <w:rFonts w:cs="Times New Roman (Brødtekst CS)"/>
          <w:b/>
          <w:bCs/>
        </w:rPr>
        <w:t xml:space="preserve">EUX VELFÆRD + </w:t>
      </w:r>
      <w:r w:rsidR="00ED4EE4" w:rsidRPr="6E7F91FF">
        <w:rPr>
          <w:rFonts w:cs="Times New Roman (Brødtekst CS)"/>
          <w:b/>
          <w:bCs/>
        </w:rPr>
        <w:t>S</w:t>
      </w:r>
      <w:r w:rsidR="00A5218A" w:rsidRPr="6E7F91FF">
        <w:rPr>
          <w:rFonts w:cs="Times New Roman (Brødtekst CS)"/>
          <w:b/>
          <w:bCs/>
        </w:rPr>
        <w:t>OCIAL</w:t>
      </w:r>
      <w:r w:rsidR="00A5218A" w:rsidRPr="6E7F91FF">
        <w:rPr>
          <w:b/>
          <w:bCs/>
        </w:rPr>
        <w:t>- OG SUNDHEDSASSISTENT</w:t>
      </w:r>
    </w:p>
    <w:p w14:paraId="3B10CB88" w14:textId="77777777" w:rsidR="004C696B" w:rsidRPr="00505C5D" w:rsidRDefault="004C696B" w:rsidP="004C696B">
      <w:pPr>
        <w:tabs>
          <w:tab w:val="left" w:pos="709"/>
        </w:tabs>
        <w:spacing w:line="360" w:lineRule="auto"/>
      </w:pPr>
      <w:r w:rsidRPr="00505C5D">
        <w:t>Denne uddannelsesbog skal hjælpe dig med at skabe overblik og sammenhæng i dit uddannelsesforløb og sikre transfer mellem dine skole- og oplæringsperioder. Du skal arbejde med den i hver skole- og oplæringsperiode</w:t>
      </w:r>
      <w:r>
        <w:t>.</w:t>
      </w:r>
    </w:p>
    <w:p w14:paraId="4CAF04EA" w14:textId="77777777" w:rsidR="00907E12" w:rsidRPr="00505C5D" w:rsidRDefault="00907E12" w:rsidP="00907E12">
      <w:pPr>
        <w:pStyle w:val="Overskrift2"/>
        <w:keepNext w:val="0"/>
        <w:keepLines w:val="0"/>
        <w:tabs>
          <w:tab w:val="left" w:pos="1134"/>
        </w:tabs>
        <w:spacing w:before="240" w:after="240" w:line="360" w:lineRule="auto"/>
        <w:ind w:left="284"/>
        <w:rPr>
          <w:rFonts w:ascii="Source Sans Pro" w:hAnsi="Source Sans Pro"/>
          <w:color w:val="00A08A"/>
        </w:rPr>
      </w:pPr>
      <w:r w:rsidRPr="00505C5D">
        <w:rPr>
          <w:rFonts w:ascii="Source Sans Pro" w:hAnsi="Source Sans Pro"/>
          <w:color w:val="00A08A"/>
        </w:rPr>
        <w:t xml:space="preserve">DIT UDDANNELSESFORLØB </w:t>
      </w:r>
    </w:p>
    <w:p w14:paraId="715C5853" w14:textId="77777777" w:rsidR="00907E12" w:rsidRPr="00505C5D" w:rsidRDefault="00907E12" w:rsidP="00907E12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 xml:space="preserve">Personlig uddannelsesplan </w:t>
      </w:r>
    </w:p>
    <w:p w14:paraId="7EB567C0" w14:textId="77777777" w:rsidR="00907E12" w:rsidRPr="00505C5D" w:rsidRDefault="00907E12" w:rsidP="00907E12">
      <w:pPr>
        <w:tabs>
          <w:tab w:val="left" w:pos="1134"/>
        </w:tabs>
        <w:ind w:left="284"/>
      </w:pPr>
      <w:r w:rsidRPr="00505C5D">
        <w:t>Du har modtaget din personlige uddannelsesplan fra skolen i din e-boks</w:t>
      </w:r>
    </w:p>
    <w:p w14:paraId="6F0C8B98" w14:textId="77777777" w:rsidR="00EC7DFD" w:rsidRPr="00505C5D" w:rsidRDefault="00EC7DFD" w:rsidP="00EC7DFD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Beviser</w:t>
      </w:r>
    </w:p>
    <w:p w14:paraId="4F5445AC" w14:textId="77777777" w:rsidR="00EC7DFD" w:rsidRPr="00505C5D" w:rsidRDefault="00EC7DFD" w:rsidP="00EC7DFD">
      <w:pPr>
        <w:tabs>
          <w:tab w:val="left" w:pos="1134"/>
        </w:tabs>
        <w:ind w:left="284"/>
      </w:pPr>
      <w:hyperlink r:id="rId12" w:history="1">
        <w:r w:rsidRPr="00505C5D">
          <w:rPr>
            <w:rStyle w:val="Hyperlink"/>
          </w:rPr>
          <w:t>Dit brand- og førstehjælpsbevis finde</w:t>
        </w:r>
        <w:r>
          <w:rPr>
            <w:rStyle w:val="Hyperlink"/>
          </w:rPr>
          <w:t>r du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på</w:t>
        </w:r>
        <w:r w:rsidRPr="00505C5D">
          <w:rPr>
            <w:rStyle w:val="Hyperlink"/>
          </w:rPr>
          <w:t xml:space="preserve">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24272585" w14:textId="77777777" w:rsidR="00907E12" w:rsidRPr="00505C5D" w:rsidRDefault="00907E12" w:rsidP="00907E12">
      <w:pPr>
        <w:tabs>
          <w:tab w:val="left" w:pos="1134"/>
        </w:tabs>
        <w:ind w:left="284"/>
        <w:rPr>
          <w:b/>
          <w:bCs/>
        </w:rPr>
      </w:pPr>
      <w:r w:rsidRPr="00505C5D">
        <w:rPr>
          <w:b/>
          <w:bCs/>
        </w:rPr>
        <w:t>Slutevaluering og erklæring om oplæring</w:t>
      </w:r>
    </w:p>
    <w:p w14:paraId="0CD71D23" w14:textId="54E84BD2" w:rsidR="00907E12" w:rsidRPr="003014D2" w:rsidRDefault="00907E12" w:rsidP="00907E12">
      <w:pPr>
        <w:tabs>
          <w:tab w:val="left" w:pos="1134"/>
        </w:tabs>
        <w:ind w:left="284"/>
      </w:pPr>
      <w:r w:rsidRPr="00505C5D">
        <w:t>Din slutevaluering og erklæring om oplæring finder du i EduAdm</w:t>
      </w:r>
    </w:p>
    <w:p w14:paraId="569DDA6F" w14:textId="77777777" w:rsidR="00EC7DFD" w:rsidRPr="00505C5D" w:rsidRDefault="00EC7DFD" w:rsidP="00EC7DFD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Skolevejledning (karakterer)</w:t>
      </w:r>
    </w:p>
    <w:p w14:paraId="00D1B968" w14:textId="77777777" w:rsidR="00EC7DFD" w:rsidRPr="00505C5D" w:rsidRDefault="00EC7DFD" w:rsidP="00EC7DFD">
      <w:pPr>
        <w:tabs>
          <w:tab w:val="left" w:pos="1134"/>
        </w:tabs>
        <w:spacing w:line="360" w:lineRule="auto"/>
        <w:ind w:left="284"/>
      </w:pPr>
      <w:hyperlink r:id="rId13" w:history="1">
        <w:r w:rsidRPr="00505C5D">
          <w:rPr>
            <w:rStyle w:val="Hyperlink"/>
          </w:rPr>
          <w:t xml:space="preserve">Du kan finde alle dine karakterer på </w:t>
        </w:r>
        <w:r>
          <w:rPr>
            <w:rStyle w:val="Hyperlink"/>
          </w:rPr>
          <w:t>S</w:t>
        </w:r>
        <w:r w:rsidRPr="00505C5D">
          <w:rPr>
            <w:rStyle w:val="Hyperlink"/>
          </w:rPr>
          <w:t xml:space="preserve">tudie+ </w:t>
        </w:r>
        <w:r w:rsidRPr="00505C5D">
          <w:rPr>
            <w:rStyle w:val="Hyperlink"/>
          </w:rPr>
          <w:sym w:font="Wingdings" w:char="F0E0"/>
        </w:r>
      </w:hyperlink>
    </w:p>
    <w:p w14:paraId="65836D8B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</w:pPr>
      <w:r w:rsidRPr="00505C5D">
        <w:t>Du kan med fordel vise dine karakterer til forventningssamtalen, for at din oplæringsvejleder</w:t>
      </w:r>
    </w:p>
    <w:p w14:paraId="7E0E6C59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</w:pPr>
      <w:r w:rsidRPr="00505C5D">
        <w:t>kan hjælpe dig bedst muligt i de skolefag du har svært ved</w:t>
      </w:r>
    </w:p>
    <w:p w14:paraId="0A5F8008" w14:textId="0EAB683A" w:rsidR="00907E12" w:rsidRPr="00505C5D" w:rsidRDefault="00907E12" w:rsidP="00907E12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SPS (s</w:t>
      </w:r>
      <w:r w:rsidR="00602EE0">
        <w:rPr>
          <w:b/>
          <w:bCs/>
        </w:rPr>
        <w:t>pe</w:t>
      </w:r>
      <w:r w:rsidRPr="00505C5D">
        <w:rPr>
          <w:b/>
          <w:bCs/>
        </w:rPr>
        <w:t>cialpædagogisk støtte)</w:t>
      </w:r>
    </w:p>
    <w:p w14:paraId="0CBF6363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får SPS og hvordan din oplæringsvejleder bedst kan støtte dig.</w:t>
      </w:r>
    </w:p>
    <w:p w14:paraId="25549473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  <w:rPr>
          <w:b/>
          <w:bCs/>
        </w:rPr>
      </w:pPr>
      <w:r w:rsidRPr="00505C5D">
        <w:rPr>
          <w:b/>
          <w:bCs/>
        </w:rPr>
        <w:t>Anden støtte</w:t>
      </w:r>
    </w:p>
    <w:p w14:paraId="38CFBE32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</w:pPr>
      <w:r w:rsidRPr="00505C5D">
        <w:t>Du kan med fordel oplyse din oplæringsvejleder om du har behov for anden støtte, for</w:t>
      </w:r>
    </w:p>
    <w:p w14:paraId="14C04368" w14:textId="77777777" w:rsidR="00907E12" w:rsidRPr="00505C5D" w:rsidRDefault="00907E12" w:rsidP="00907E12">
      <w:pPr>
        <w:tabs>
          <w:tab w:val="left" w:pos="1134"/>
        </w:tabs>
        <w:spacing w:line="360" w:lineRule="auto"/>
        <w:ind w:left="284"/>
      </w:pPr>
      <w:r w:rsidRPr="00505C5D">
        <w:t xml:space="preserve">eksempel: mentorordning, app-writer, sprogstøtte eller andet. </w:t>
      </w:r>
    </w:p>
    <w:p w14:paraId="2EE6ABF2" w14:textId="77777777" w:rsidR="00907E12" w:rsidRPr="00505C5D" w:rsidRDefault="00907E12" w:rsidP="00907E12">
      <w:pPr>
        <w:pStyle w:val="Overskrift1"/>
      </w:pPr>
      <w:r w:rsidRPr="00505C5D">
        <w:lastRenderedPageBreak/>
        <w:t>MIN UDVIKLING OG LÆRING</w:t>
      </w:r>
    </w:p>
    <w:p w14:paraId="165DD052" w14:textId="77777777" w:rsidR="00A92F25" w:rsidRDefault="00A92F25" w:rsidP="00A92F25">
      <w:pPr>
        <w:spacing w:line="360" w:lineRule="auto"/>
      </w:pPr>
      <w:r w:rsidRPr="00505C5D">
        <w:t xml:space="preserve">Hver gang du </w:t>
      </w:r>
      <w:r>
        <w:t xml:space="preserve">starter </w:t>
      </w:r>
      <w:r w:rsidRPr="00505C5D">
        <w:t xml:space="preserve">en skole- eller oplæringsperiode, </w:t>
      </w:r>
      <w:r>
        <w:t xml:space="preserve">gennemgår du din uddannelsesbog med din oplæringsvejleder/underviser, hvor I sammen taler om indholdet og aftaler, hvad du skal arbejde videre med. </w:t>
      </w:r>
    </w:p>
    <w:p w14:paraId="280D84BA" w14:textId="77777777" w:rsidR="00A92F25" w:rsidRPr="00505C5D" w:rsidRDefault="00A92F25" w:rsidP="00A92F25">
      <w:pPr>
        <w:spacing w:line="360" w:lineRule="auto"/>
      </w:pPr>
      <w:r>
        <w:t xml:space="preserve">Hver gang du afslutter en skole- eller oplæringsperiode, </w:t>
      </w:r>
      <w:r w:rsidRPr="00505C5D">
        <w:t>skal du notere dine reflek</w:t>
      </w:r>
      <w:r>
        <w:t>s</w:t>
      </w:r>
      <w:r w:rsidRPr="00505C5D">
        <w:t>ioner over følgende tre temaer: Selvregulering/mindset i forhold til at lære, opgaver/produkt og proces/samarbejde</w:t>
      </w:r>
      <w:r>
        <w:t xml:space="preserve"> og gennemgå dem med din oplæringsvejleder/underviser. </w:t>
      </w:r>
    </w:p>
    <w:p w14:paraId="29A98A1F" w14:textId="77777777" w:rsidR="00A92F25" w:rsidRPr="00505C5D" w:rsidRDefault="00A92F25" w:rsidP="00A92F25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SELVREGULERING/MINDSET I FORHOLD TIL AT LÆRE </w:t>
      </w:r>
      <w:r w:rsidRPr="00505C5D">
        <w:rPr>
          <w:rFonts w:ascii="Source Sans Pro" w:hAnsi="Source Sans Pro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 motivation, hvordan modtager du feedback, er du opsøgende og nysgerrig og hvordan søger du hjælp når noget er svært? </w:t>
      </w:r>
      <w:hyperlink r:id="rId14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selvregulering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682483BA" w14:textId="77777777" w:rsidR="00A92F25" w:rsidRPr="00505C5D" w:rsidRDefault="00A92F25" w:rsidP="00A92F25">
      <w:pPr>
        <w:pStyle w:val="Overskrift2"/>
        <w:spacing w:before="281" w:after="281" w:line="360" w:lineRule="auto"/>
        <w:ind w:left="284"/>
        <w:rPr>
          <w:rFonts w:ascii="Source Sans Pro" w:hAnsi="Source Sans Pro"/>
        </w:rPr>
      </w:pPr>
      <w:r w:rsidRPr="00505C5D">
        <w:rPr>
          <w:rFonts w:ascii="Source Sans Pro" w:hAnsi="Source Sans Pro"/>
          <w:color w:val="00A08A"/>
        </w:rPr>
        <w:t xml:space="preserve">OPGAVER/PRODUKT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F.eks. dine faglige kompetencer, læringsmål og succeskriterier - hvordan anvender du </w:t>
      </w:r>
      <w:r>
        <w:rPr>
          <w:rFonts w:ascii="Source Sans Pro" w:hAnsi="Source Sans Pro"/>
          <w:b w:val="0"/>
          <w:bCs w:val="0"/>
          <w:sz w:val="22"/>
          <w:szCs w:val="22"/>
        </w:rPr>
        <w:t>teorien fra skolen i din oplæring</w:t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? </w:t>
      </w:r>
      <w:hyperlink r:id="rId15" w:history="1"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opgaver/produkt </w:t>
        </w:r>
        <w:r w:rsidRPr="00505C5D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5BDE66D0" w14:textId="77777777" w:rsidR="00A92F25" w:rsidRPr="00505C5D" w:rsidRDefault="00A92F25" w:rsidP="00A92F25">
      <w:pPr>
        <w:pStyle w:val="Overskrift2"/>
        <w:spacing w:before="281" w:after="281" w:line="360" w:lineRule="auto"/>
        <w:ind w:left="284"/>
        <w:rPr>
          <w:rFonts w:ascii="Source Sans Pro" w:hAnsi="Source Sans Pro" w:cs="Apple Color Emoji"/>
          <w:sz w:val="28"/>
          <w:szCs w:val="28"/>
        </w:rPr>
      </w:pPr>
      <w:r w:rsidRPr="00505C5D">
        <w:rPr>
          <w:rFonts w:ascii="Source Sans Pro" w:hAnsi="Source Sans Pro"/>
          <w:color w:val="00A08A"/>
        </w:rPr>
        <w:t xml:space="preserve">PROCES/SAMARBEJDE </w:t>
      </w:r>
      <w:r w:rsidRPr="00505C5D">
        <w:rPr>
          <w:rFonts w:ascii="Source Sans Pro" w:hAnsi="Source Sans Pro" w:cs="Apple Color Emoji"/>
          <w:sz w:val="28"/>
          <w:szCs w:val="28"/>
        </w:rPr>
        <w:br/>
      </w:r>
      <w:r w:rsidRPr="00505C5D">
        <w:rPr>
          <w:rFonts w:ascii="Source Sans Pro" w:hAnsi="Source Sans Pro"/>
          <w:b w:val="0"/>
          <w:bCs w:val="0"/>
          <w:sz w:val="22"/>
          <w:szCs w:val="22"/>
        </w:rPr>
        <w:t xml:space="preserve">Her skriver du hvordan du bidrager til samarbejdet med andre på skolen og i oplæringen. Tænk over hvilket ansvar du har i samarbejdet og hvordan du kommunikerer med de andre. </w:t>
      </w:r>
      <w:hyperlink r:id="rId16" w:history="1"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t xml:space="preserve">Se film om proces/samarbejde </w:t>
        </w:r>
        <w:r w:rsidRPr="007D7136">
          <w:rPr>
            <w:rStyle w:val="Hyperlink"/>
            <w:rFonts w:ascii="Source Sans Pro" w:hAnsi="Source Sans Pro"/>
            <w:b w:val="0"/>
            <w:bCs w:val="0"/>
            <w:sz w:val="22"/>
            <w:szCs w:val="22"/>
          </w:rPr>
          <w:sym w:font="Wingdings" w:char="F0E0"/>
        </w:r>
      </w:hyperlink>
    </w:p>
    <w:p w14:paraId="73BB8F82" w14:textId="77777777" w:rsidR="00907E12" w:rsidRPr="0085509F" w:rsidRDefault="00907E12" w:rsidP="00907E12">
      <w:pPr>
        <w:rPr>
          <w:b/>
          <w:bCs/>
        </w:rPr>
      </w:pPr>
      <w:r w:rsidRPr="0085509F">
        <w:rPr>
          <w:b/>
          <w:bCs/>
        </w:rPr>
        <w:t>HOP DIREKTE TIL</w:t>
      </w:r>
    </w:p>
    <w:p w14:paraId="7D7D66C8" w14:textId="256F12F1" w:rsidR="00907E12" w:rsidRPr="00505C5D" w:rsidRDefault="00907E12" w:rsidP="00907E12">
      <w:hyperlink w:anchor="_GRUNDFORLØB_2" w:history="1">
        <w:r w:rsidRPr="0085509F">
          <w:rPr>
            <w:rStyle w:val="Hyperlink"/>
          </w:rPr>
          <w:t>Grundforløb 2</w:t>
        </w:r>
      </w:hyperlink>
      <w:r>
        <w:t xml:space="preserve">, </w:t>
      </w:r>
      <w:hyperlink w:anchor="_SKOLEPERIODE_1A" w:history="1">
        <w:r w:rsidRPr="0085509F">
          <w:rPr>
            <w:rStyle w:val="Hyperlink"/>
          </w:rPr>
          <w:t>skoleperiode 1A</w:t>
        </w:r>
      </w:hyperlink>
      <w:r>
        <w:t xml:space="preserve">, </w:t>
      </w:r>
      <w:hyperlink w:anchor="_OPLÆRING_1A" w:history="1">
        <w:r w:rsidRPr="0085509F">
          <w:rPr>
            <w:rStyle w:val="Hyperlink"/>
          </w:rPr>
          <w:t>oplæring 1A</w:t>
        </w:r>
      </w:hyperlink>
      <w:r>
        <w:t xml:space="preserve">, </w:t>
      </w:r>
      <w:hyperlink w:anchor="_SKOLEPERIODE_1B" w:history="1">
        <w:r w:rsidRPr="0085509F">
          <w:rPr>
            <w:rStyle w:val="Hyperlink"/>
          </w:rPr>
          <w:t>skoleperiode 1B</w:t>
        </w:r>
      </w:hyperlink>
      <w:r>
        <w:t xml:space="preserve">, </w:t>
      </w:r>
      <w:hyperlink w:anchor="_OPLÆRING_1B" w:history="1">
        <w:r w:rsidRPr="0085509F">
          <w:rPr>
            <w:rStyle w:val="Hyperlink"/>
          </w:rPr>
          <w:t>oplæring 1B</w:t>
        </w:r>
      </w:hyperlink>
      <w:r>
        <w:t xml:space="preserve">, </w:t>
      </w:r>
      <w:hyperlink w:anchor="_SKOLEPERIODE_2" w:history="1">
        <w:r w:rsidRPr="0085509F">
          <w:rPr>
            <w:rStyle w:val="Hyperlink"/>
          </w:rPr>
          <w:t>skoleperiode 2</w:t>
        </w:r>
      </w:hyperlink>
      <w:r>
        <w:t xml:space="preserve">, </w:t>
      </w:r>
      <w:bookmarkStart w:id="0" w:name="oplæring1c"/>
      <w:r w:rsidR="00E2721E">
        <w:fldChar w:fldCharType="begin"/>
      </w:r>
      <w:r w:rsidR="00E2721E">
        <w:instrText>HYPERLINK  \l "_OPLÆRING_1C"</w:instrText>
      </w:r>
      <w:r w:rsidR="00E2721E">
        <w:fldChar w:fldCharType="separate"/>
      </w:r>
      <w:r w:rsidRPr="00E2721E">
        <w:rPr>
          <w:rStyle w:val="Hyperlink"/>
        </w:rPr>
        <w:t>oplæring 1C</w:t>
      </w:r>
      <w:r w:rsidR="00E2721E">
        <w:fldChar w:fldCharType="end"/>
      </w:r>
      <w:r>
        <w:t xml:space="preserve">, </w:t>
      </w:r>
      <w:bookmarkEnd w:id="0"/>
      <w:r>
        <w:fldChar w:fldCharType="begin"/>
      </w:r>
      <w:r>
        <w:instrText>HYPERLINK \l "_OPLÆRING_2"</w:instrText>
      </w:r>
      <w:r>
        <w:fldChar w:fldCharType="separate"/>
      </w:r>
      <w:r w:rsidRPr="0085509F">
        <w:rPr>
          <w:rStyle w:val="Hyperlink"/>
        </w:rPr>
        <w:t>oplæring 2</w:t>
      </w:r>
      <w:r>
        <w:fldChar w:fldCharType="end"/>
      </w:r>
      <w:r>
        <w:t xml:space="preserve">, </w:t>
      </w:r>
      <w:hyperlink w:anchor="_SKOLEPERIODE_3" w:history="1">
        <w:r w:rsidRPr="0085509F">
          <w:rPr>
            <w:rStyle w:val="Hyperlink"/>
          </w:rPr>
          <w:t>skoleperiode 3</w:t>
        </w:r>
      </w:hyperlink>
      <w:r>
        <w:t xml:space="preserve">, </w:t>
      </w:r>
      <w:hyperlink w:anchor="_OPLÆRING_3A" w:history="1">
        <w:r w:rsidRPr="0085509F">
          <w:rPr>
            <w:rStyle w:val="Hyperlink"/>
          </w:rPr>
          <w:t>oplæring 3A</w:t>
        </w:r>
      </w:hyperlink>
      <w:r>
        <w:t xml:space="preserve">, </w:t>
      </w:r>
      <w:hyperlink w:anchor="_OPLÆRING_3B" w:history="1">
        <w:r w:rsidRPr="0085509F">
          <w:rPr>
            <w:rStyle w:val="Hyperlink"/>
          </w:rPr>
          <w:t>oplæring 3</w:t>
        </w:r>
        <w:r>
          <w:rPr>
            <w:rStyle w:val="Hyperlink"/>
          </w:rPr>
          <w:t>B</w:t>
        </w:r>
      </w:hyperlink>
      <w:r>
        <w:t xml:space="preserve">, </w:t>
      </w:r>
      <w:hyperlink w:anchor="_OPLÆRING_3C" w:history="1">
        <w:r w:rsidRPr="0085509F">
          <w:rPr>
            <w:rStyle w:val="Hyperlink"/>
          </w:rPr>
          <w:t>oplæring 3C</w:t>
        </w:r>
      </w:hyperlink>
      <w:r>
        <w:t xml:space="preserve">, </w:t>
      </w:r>
      <w:hyperlink w:anchor="_SKOLEPERIODE_4" w:history="1">
        <w:r w:rsidRPr="0085509F">
          <w:rPr>
            <w:rStyle w:val="Hyperlink"/>
          </w:rPr>
          <w:t>skoleperiode 4</w:t>
        </w:r>
      </w:hyperlink>
    </w:p>
    <w:p w14:paraId="4EDD10E6" w14:textId="77777777" w:rsidR="00907E12" w:rsidRPr="00505C5D" w:rsidRDefault="00907E12" w:rsidP="00907E12"/>
    <w:p w14:paraId="11DE2658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1" w:name="_GRUNDFORLØB_2"/>
      <w:bookmarkEnd w:id="1"/>
      <w:r w:rsidRPr="00505C5D">
        <w:rPr>
          <w:rFonts w:ascii="Source Sans Pro" w:hAnsi="Source Sans Pro"/>
          <w:sz w:val="28"/>
          <w:szCs w:val="28"/>
        </w:rPr>
        <w:t>GRUNDFORLØB 2</w:t>
      </w:r>
    </w:p>
    <w:p w14:paraId="06B61A76" w14:textId="77777777" w:rsidR="004C696B" w:rsidRPr="00505C5D" w:rsidRDefault="004C696B" w:rsidP="004C696B">
      <w:pPr>
        <w:rPr>
          <w:b/>
          <w:bCs/>
          <w:color w:val="002060"/>
        </w:rPr>
      </w:pPr>
      <w:bookmarkStart w:id="2" w:name="_SKOLEPERIODE_1A"/>
      <w:bookmarkEnd w:id="2"/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4C696B" w:rsidRPr="00505C5D" w14:paraId="13581A08" w14:textId="77777777" w:rsidTr="002E78A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321C80F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</w:p>
          <w:p w14:paraId="12049ADA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3" w:name="Tekst2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3"/>
          </w:p>
          <w:p w14:paraId="55B567E6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21"/>
                  <w:enabled/>
                  <w:calcOnExit w:val="0"/>
                  <w:textInput/>
                </w:ffData>
              </w:fldChar>
            </w:r>
            <w:bookmarkStart w:id="4" w:name="Tekst2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4"/>
          </w:p>
          <w:p w14:paraId="2B5FC011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SLUT: </w:t>
            </w:r>
            <w:r>
              <w:fldChar w:fldCharType="begin">
                <w:ffData>
                  <w:name w:val="Tekst22"/>
                  <w:enabled/>
                  <w:calcOnExit w:val="0"/>
                  <w:textInput/>
                </w:ffData>
              </w:fldChar>
            </w:r>
            <w:bookmarkStart w:id="5" w:name="Tekst2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5"/>
          </w:p>
        </w:tc>
      </w:tr>
      <w:tr w:rsidR="004C696B" w:rsidRPr="00505C5D" w14:paraId="1CB045AE" w14:textId="77777777" w:rsidTr="002E78A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35EB4DD1" w14:textId="77777777" w:rsidR="004C696B" w:rsidRDefault="004C696B" w:rsidP="002E78AD">
            <w:pPr>
              <w:spacing w:before="120"/>
            </w:pPr>
            <w:r w:rsidRPr="00505C5D">
              <w:rPr>
                <w:sz w:val="22"/>
                <w:szCs w:val="22"/>
              </w:rPr>
              <w:lastRenderedPageBreak/>
              <w:t xml:space="preserve">Hvad vil du blive bedre til og hvordan: </w:t>
            </w:r>
          </w:p>
          <w:p w14:paraId="1F152B83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6" w:name="Tekst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6"/>
          </w:p>
          <w:p w14:paraId="0A32F93D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7" w:name="Tekst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  <w:p w14:paraId="609058EC" w14:textId="77777777" w:rsidR="004C696B" w:rsidRPr="00BC7937" w:rsidRDefault="004C696B" w:rsidP="002E78AD">
            <w:pPr>
              <w:spacing w:before="120"/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8" w:name="Tekst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8"/>
          </w:p>
        </w:tc>
      </w:tr>
    </w:tbl>
    <w:p w14:paraId="316DE5ED" w14:textId="77777777" w:rsidR="004C696B" w:rsidRPr="00505C5D" w:rsidRDefault="004C696B" w:rsidP="004C696B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4C696B" w:rsidRPr="00505C5D" w14:paraId="4FF78B2A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01A7409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71E26D49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9" w:name="Tekst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  <w:p w14:paraId="16877891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10" w:name="Tekst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  <w:p w14:paraId="66290D7E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11" w:name="Tekst10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</w:tc>
      </w:tr>
      <w:tr w:rsidR="004C696B" w:rsidRPr="00505C5D" w14:paraId="5F08E130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6A2B5C7" w14:textId="77777777" w:rsidR="004C696B" w:rsidRDefault="004C696B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0B24863D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2" w:name="Tekst11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2"/>
          </w:p>
          <w:p w14:paraId="133E77B4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3" w:name="Tekst12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3"/>
          </w:p>
          <w:p w14:paraId="5E82E7F1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4" w:name="Tekst13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</w:tc>
      </w:tr>
    </w:tbl>
    <w:p w14:paraId="72B3EA11" w14:textId="77777777" w:rsidR="004C696B" w:rsidRPr="00505C5D" w:rsidRDefault="004C696B" w:rsidP="004C696B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4C696B" w:rsidRPr="00505C5D" w14:paraId="39DD1BA2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B278323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</w:p>
          <w:p w14:paraId="35DEC463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5" w:name="Tekst14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  <w:p w14:paraId="3E20C861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6" w:name="Tekst15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  <w:p w14:paraId="0AB416D8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7" w:name="Tekst16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</w:tc>
      </w:tr>
      <w:tr w:rsidR="004C696B" w:rsidRPr="00505C5D" w14:paraId="1BCC9F57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279F469" w14:textId="77777777" w:rsidR="004C696B" w:rsidRDefault="004C696B" w:rsidP="002E78AD">
            <w:pPr>
              <w:spacing w:before="120"/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</w:p>
          <w:p w14:paraId="4BA242D3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START:</w:t>
            </w:r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8" w:name="Tekst17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  <w:p w14:paraId="2AEA7B09" w14:textId="77777777" w:rsidR="004C696B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MIDT:</w:t>
            </w:r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9" w:name="Tekst18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9"/>
          </w:p>
          <w:p w14:paraId="007ECEB5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SLUT:</w:t>
            </w:r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20" w:name="Tekst19"/>
            <w:r>
              <w:rPr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20"/>
          </w:p>
        </w:tc>
      </w:tr>
    </w:tbl>
    <w:p w14:paraId="15070354" w14:textId="77777777" w:rsidR="004C696B" w:rsidRDefault="004C696B" w:rsidP="00907E12">
      <w:pPr>
        <w:pStyle w:val="Overskrift3"/>
        <w:rPr>
          <w:rFonts w:ascii="Source Sans Pro" w:hAnsi="Source Sans Pro"/>
          <w:sz w:val="28"/>
          <w:szCs w:val="28"/>
        </w:rPr>
      </w:pPr>
    </w:p>
    <w:p w14:paraId="2810727C" w14:textId="4B36D485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r w:rsidRPr="00505C5D">
        <w:rPr>
          <w:rFonts w:ascii="Source Sans Pro" w:hAnsi="Source Sans Pro"/>
          <w:sz w:val="28"/>
          <w:szCs w:val="28"/>
        </w:rPr>
        <w:t>SKOLEPERIODE 1A</w:t>
      </w:r>
      <w:r w:rsidR="009227F3">
        <w:rPr>
          <w:rFonts w:ascii="Source Sans Pro" w:hAnsi="Source Sans Pro"/>
          <w:sz w:val="28"/>
          <w:szCs w:val="28"/>
        </w:rPr>
        <w:t xml:space="preserve"> </w:t>
      </w:r>
    </w:p>
    <w:p w14:paraId="1A04D3B8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253E320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63AF70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F24E3A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CD96A9E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E12A88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BDBDBC2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2005E6B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C8A695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4F7C32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8D6AA45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D70BB8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2E4EE173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00403AE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32BBE1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60282C8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5372509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3B1FF12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50591E49" w14:textId="77777777" w:rsidR="00907E12" w:rsidRPr="00505C5D" w:rsidRDefault="00907E12" w:rsidP="00907E12">
      <w:bookmarkStart w:id="21" w:name="_OPLÆRING_1A"/>
      <w:bookmarkEnd w:id="21"/>
    </w:p>
    <w:p w14:paraId="05EBAF2A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2" w:name="_SKOLEPERIODE_1B"/>
      <w:bookmarkEnd w:id="22"/>
      <w:r w:rsidRPr="00505C5D">
        <w:rPr>
          <w:rFonts w:ascii="Source Sans Pro" w:hAnsi="Source Sans Pro"/>
          <w:sz w:val="28"/>
          <w:szCs w:val="28"/>
        </w:rPr>
        <w:t>SKOLEPERIODE 1B</w:t>
      </w:r>
    </w:p>
    <w:p w14:paraId="3DAB8D2A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3926D7E7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95352DB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C9E8A28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7DA1FEC1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22359BA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AB73A2F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0A20647A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23FF184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A2149FE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7E8772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7BB4F9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C30925F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13D6BC18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E6C39F9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8F9023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C516077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FFA9C7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8EE89E7" w14:textId="77777777" w:rsidR="00907E12" w:rsidRPr="00505C5D" w:rsidRDefault="00907E12" w:rsidP="00907E12"/>
    <w:p w14:paraId="122D2023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3" w:name="_OPLÆRING_1B"/>
      <w:bookmarkEnd w:id="23"/>
      <w:r w:rsidRPr="00505C5D">
        <w:rPr>
          <w:rFonts w:ascii="Source Sans Pro" w:hAnsi="Source Sans Pro"/>
          <w:sz w:val="28"/>
          <w:szCs w:val="28"/>
        </w:rPr>
        <w:t>OPLÆRING 1B</w:t>
      </w:r>
    </w:p>
    <w:p w14:paraId="6836A18C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FF3981F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12E078F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lastRenderedPageBreak/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88D4DE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36EDC30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6F1FD658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3F01FEC5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07BADC4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A97A388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6697BB0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4FA286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6A0E190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BEBEDA1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030F19F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507EB8A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BE3F3D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EDA933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563C07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24F29A7" w14:textId="77777777" w:rsidR="00907E12" w:rsidRPr="00505C5D" w:rsidRDefault="00907E12" w:rsidP="00907E12"/>
    <w:p w14:paraId="61FDE919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4" w:name="_SKOLEPERIODE_2"/>
      <w:bookmarkEnd w:id="24"/>
      <w:r w:rsidRPr="00505C5D">
        <w:rPr>
          <w:rFonts w:ascii="Source Sans Pro" w:hAnsi="Source Sans Pro"/>
          <w:sz w:val="28"/>
          <w:szCs w:val="28"/>
        </w:rPr>
        <w:t>SKOLEPERIODE 2</w:t>
      </w:r>
    </w:p>
    <w:p w14:paraId="64E44077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28A9781B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38A140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032E777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021F9251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8716AE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03CD1D8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55FE97A7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84B099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1BBA03A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B1D74EA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30CBF8E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41B1609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3C7214D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E29601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24581FC2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102726E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9558048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90CDA44" w14:textId="77777777" w:rsidR="00907E12" w:rsidRPr="00505C5D" w:rsidRDefault="00907E12" w:rsidP="00907E12"/>
    <w:p w14:paraId="2BB0AD98" w14:textId="62E14744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5" w:name="_OPLÆRING_2"/>
      <w:bookmarkStart w:id="26" w:name="_OPLÆRING_1C"/>
      <w:bookmarkStart w:id="27" w:name="skoleperiode4"/>
      <w:bookmarkEnd w:id="25"/>
      <w:bookmarkEnd w:id="26"/>
      <w:r w:rsidRPr="00505C5D">
        <w:rPr>
          <w:rFonts w:ascii="Source Sans Pro" w:hAnsi="Source Sans Pro"/>
          <w:sz w:val="28"/>
          <w:szCs w:val="28"/>
        </w:rPr>
        <w:t>OPLÆRING 1</w:t>
      </w:r>
      <w:r>
        <w:rPr>
          <w:rFonts w:ascii="Source Sans Pro" w:hAnsi="Source Sans Pro"/>
          <w:sz w:val="28"/>
          <w:szCs w:val="28"/>
        </w:rPr>
        <w:t>C</w:t>
      </w:r>
    </w:p>
    <w:bookmarkEnd w:id="27"/>
    <w:p w14:paraId="34006860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7D8E6609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EB101A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3798D77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625C4B0B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AED72D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9B7DF22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73B82D2B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DF7D1A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733A7C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C3B6DC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7BA9CD7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EF00DCA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2312445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A4DE0B0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8B1A5C4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247FD4EE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124963A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869BE27" w14:textId="77777777" w:rsidR="00907E12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</w:p>
    <w:p w14:paraId="0D1E34D4" w14:textId="2665548F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r w:rsidRPr="00505C5D">
        <w:rPr>
          <w:rFonts w:ascii="Source Sans Pro" w:hAnsi="Source Sans Pro"/>
          <w:sz w:val="28"/>
          <w:szCs w:val="28"/>
        </w:rPr>
        <w:t>OPLÆRING 2</w:t>
      </w:r>
    </w:p>
    <w:p w14:paraId="5ADD5F7D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3489023F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9A51A4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DEDBD6E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261BFBCE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07280A3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A97C6EF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7676015E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BB78209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5A046A7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5826460D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81F69B0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F5A34A4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0D42064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2A2623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3A9E2A93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1D3746B6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4EB981C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CA0741B" w14:textId="77777777" w:rsidR="00907E12" w:rsidRPr="00505C5D" w:rsidRDefault="00907E12" w:rsidP="00907E12"/>
    <w:p w14:paraId="62930E4B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8" w:name="_SKOLEPERIODE_3"/>
      <w:bookmarkEnd w:id="28"/>
      <w:r w:rsidRPr="00505C5D">
        <w:rPr>
          <w:rFonts w:ascii="Source Sans Pro" w:hAnsi="Source Sans Pro"/>
          <w:sz w:val="28"/>
          <w:szCs w:val="28"/>
        </w:rPr>
        <w:t>SKOLEPERIODE 3</w:t>
      </w:r>
    </w:p>
    <w:p w14:paraId="3E982F09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79417260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6F51334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1929F24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14F70FD5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5ECDB71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6527239C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5F0AECEE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298E1195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4A4548E9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782A4193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13061F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8229B3E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2F16148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32AA502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AD1853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8BB813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612DE51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C583814" w14:textId="77777777" w:rsidR="00907E12" w:rsidRPr="00505C5D" w:rsidRDefault="00907E12" w:rsidP="00907E12">
      <w:pPr>
        <w:rPr>
          <w:b/>
          <w:bCs/>
        </w:rPr>
      </w:pPr>
    </w:p>
    <w:p w14:paraId="2F6C13BC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29" w:name="_OPLÆRING_3A"/>
      <w:bookmarkEnd w:id="29"/>
      <w:r w:rsidRPr="00505C5D">
        <w:rPr>
          <w:rFonts w:ascii="Source Sans Pro" w:hAnsi="Source Sans Pro"/>
          <w:sz w:val="28"/>
          <w:szCs w:val="28"/>
        </w:rPr>
        <w:t>OPLÆRING 3A</w:t>
      </w:r>
    </w:p>
    <w:p w14:paraId="603DDD2D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72007A17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05AE4E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7A0D79A4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448D6748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1758CBC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7FC00986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lastRenderedPageBreak/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4011BFA6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53A47C1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27DF6426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7BA2571C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03F225D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DF4BB3E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42AAD74C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0C00CEB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72BC7394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6D090EC2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F12530E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F881E0B" w14:textId="77777777" w:rsidR="00907E12" w:rsidRPr="00505C5D" w:rsidRDefault="00907E12" w:rsidP="00907E12"/>
    <w:p w14:paraId="73F53F52" w14:textId="77777777" w:rsidR="00907E12" w:rsidRPr="00505C5D" w:rsidRDefault="00907E12" w:rsidP="00907E12">
      <w:pPr>
        <w:pStyle w:val="Overskrift3"/>
        <w:rPr>
          <w:rFonts w:ascii="Source Sans Pro" w:hAnsi="Source Sans Pro"/>
          <w:sz w:val="28"/>
          <w:szCs w:val="28"/>
        </w:rPr>
      </w:pPr>
      <w:bookmarkStart w:id="30" w:name="_OPLÆRING_3B"/>
      <w:bookmarkEnd w:id="30"/>
      <w:r w:rsidRPr="00505C5D">
        <w:rPr>
          <w:rFonts w:ascii="Source Sans Pro" w:hAnsi="Source Sans Pro"/>
          <w:sz w:val="28"/>
          <w:szCs w:val="28"/>
        </w:rPr>
        <w:t>OPLÆRING 3B</w:t>
      </w:r>
    </w:p>
    <w:p w14:paraId="228B16E4" w14:textId="77777777" w:rsidR="00907E12" w:rsidRPr="00505C5D" w:rsidRDefault="00907E12" w:rsidP="00907E12">
      <w:pPr>
        <w:rPr>
          <w:b/>
          <w:bCs/>
          <w:color w:val="002060"/>
        </w:rPr>
      </w:pPr>
      <w:r w:rsidRPr="00505C5D">
        <w:rPr>
          <w:b/>
          <w:bCs/>
          <w:color w:val="002060"/>
        </w:rPr>
        <w:t>SELVREGULERING/MINDSET I FORHOLD TIL AT LÆRE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6E7520BE" w14:textId="77777777" w:rsidTr="00FB24ED">
        <w:trPr>
          <w:trHeight w:val="794"/>
        </w:trPr>
        <w:tc>
          <w:tcPr>
            <w:tcW w:w="9623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4CF9E419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Beskriv, hvordan dit mindset er i forhold til at lære: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29B0608F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320C0AC1" w14:textId="77777777" w:rsidTr="00FB24ED">
        <w:trPr>
          <w:trHeight w:val="794"/>
        </w:trPr>
        <w:tc>
          <w:tcPr>
            <w:tcW w:w="9623" w:type="dxa"/>
            <w:tcBorders>
              <w:left w:val="single" w:sz="4" w:space="0" w:color="00A08A"/>
            </w:tcBorders>
            <w:shd w:val="clear" w:color="auto" w:fill="F5F5F5"/>
          </w:tcPr>
          <w:p w14:paraId="1E760E37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13055F7D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OPGAVER/PRODUKT: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17EB7C75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502CFBE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Beskriv, hvordan du klarer dig i arbejdet med opgaverne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t xml:space="preserve">  </w:t>
            </w:r>
            <w:r w:rsidRPr="00505C5D">
              <w:rPr>
                <w:sz w:val="22"/>
                <w:szCs w:val="22"/>
              </w:rPr>
              <w:t xml:space="preserve">   </w:t>
            </w:r>
            <w:r w:rsidRPr="00505C5D">
              <w:fldChar w:fldCharType="end"/>
            </w:r>
          </w:p>
          <w:p w14:paraId="68C991CE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1868D978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0124834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096B9DA0" w14:textId="77777777" w:rsidR="00907E12" w:rsidRPr="00505C5D" w:rsidRDefault="00907E12" w:rsidP="00907E12">
      <w:pPr>
        <w:pStyle w:val="Overskrift3"/>
        <w:rPr>
          <w:rFonts w:ascii="Source Sans Pro" w:hAnsi="Source Sans Pro"/>
        </w:rPr>
      </w:pPr>
      <w:r w:rsidRPr="00505C5D">
        <w:rPr>
          <w:rFonts w:ascii="Source Sans Pro" w:hAnsi="Source Sans Pro"/>
        </w:rPr>
        <w:t>PROCES/SAMARBEJDE: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907E12" w:rsidRPr="00505C5D" w14:paraId="1BF1B519" w14:textId="77777777" w:rsidTr="00FB24E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008AAC1D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du indgår i et samarbejde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62F995B9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</w:p>
        </w:tc>
      </w:tr>
      <w:tr w:rsidR="00907E12" w:rsidRPr="00505C5D" w14:paraId="530D5CFA" w14:textId="77777777" w:rsidTr="00FB24E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22BD4BB0" w14:textId="77777777" w:rsidR="00907E12" w:rsidRPr="00505C5D" w:rsidRDefault="00907E12" w:rsidP="00FB24ED">
            <w:pPr>
              <w:spacing w:before="120"/>
              <w:rPr>
                <w:sz w:val="22"/>
                <w:szCs w:val="22"/>
              </w:rPr>
            </w:pPr>
            <w:r w:rsidRPr="00505C5D">
              <w:rPr>
                <w:sz w:val="22"/>
                <w:szCs w:val="22"/>
              </w:rPr>
              <w:t xml:space="preserve">Hvad vil du blive bedre til og hvordan: </w:t>
            </w:r>
            <w:r w:rsidRPr="00505C5D"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</w:tc>
      </w:tr>
    </w:tbl>
    <w:p w14:paraId="42B4CBF2" w14:textId="77777777" w:rsidR="00907E12" w:rsidRPr="00505C5D" w:rsidRDefault="00907E12" w:rsidP="00907E12"/>
    <w:p w14:paraId="1E6CF32B" w14:textId="77777777" w:rsidR="00907E12" w:rsidRPr="00505C5D" w:rsidRDefault="00907E12" w:rsidP="00907E12">
      <w:bookmarkStart w:id="31" w:name="_OPLÆRING_3C"/>
      <w:bookmarkEnd w:id="31"/>
    </w:p>
    <w:p w14:paraId="74FF8D58" w14:textId="77777777" w:rsidR="00907E12" w:rsidRPr="00505C5D" w:rsidRDefault="00907E12" w:rsidP="00907E12">
      <w:bookmarkStart w:id="32" w:name="_SKOLEPERIODE_4"/>
      <w:bookmarkEnd w:id="32"/>
    </w:p>
    <w:p w14:paraId="44A1140A" w14:textId="77777777" w:rsidR="004C696B" w:rsidRPr="00FC048F" w:rsidRDefault="004C696B" w:rsidP="004C696B">
      <w:pPr>
        <w:rPr>
          <w:b/>
          <w:bCs/>
          <w:color w:val="1F3864" w:themeColor="accent1" w:themeShade="80"/>
          <w:sz w:val="28"/>
          <w:szCs w:val="28"/>
        </w:rPr>
      </w:pPr>
      <w:r w:rsidRPr="00FC048F">
        <w:rPr>
          <w:b/>
          <w:bCs/>
          <w:color w:val="1F3864" w:themeColor="accent1" w:themeShade="80"/>
          <w:sz w:val="28"/>
          <w:szCs w:val="28"/>
        </w:rPr>
        <w:lastRenderedPageBreak/>
        <w:t xml:space="preserve">AFSLUTTENDE REFLEKSION </w:t>
      </w:r>
    </w:p>
    <w:tbl>
      <w:tblPr>
        <w:tblStyle w:val="Tabel-Gitter"/>
        <w:tblW w:w="0" w:type="auto"/>
        <w:tblBorders>
          <w:top w:val="single" w:sz="8" w:space="0" w:color="00A08A"/>
          <w:left w:val="single" w:sz="8" w:space="0" w:color="00A08A"/>
          <w:bottom w:val="single" w:sz="8" w:space="0" w:color="00A08A"/>
          <w:right w:val="single" w:sz="8" w:space="0" w:color="00A08A"/>
          <w:insideH w:val="none" w:sz="0" w:space="0" w:color="auto"/>
          <w:insideV w:val="none" w:sz="0" w:space="0" w:color="auto"/>
        </w:tblBorders>
        <w:shd w:val="clear" w:color="auto" w:fill="00A08A"/>
        <w:tblLook w:val="04A0" w:firstRow="1" w:lastRow="0" w:firstColumn="1" w:lastColumn="0" w:noHBand="0" w:noVBand="1"/>
      </w:tblPr>
      <w:tblGrid>
        <w:gridCol w:w="9623"/>
      </w:tblGrid>
      <w:tr w:rsidR="004C696B" w:rsidRPr="00505C5D" w14:paraId="3C19DE51" w14:textId="77777777" w:rsidTr="002E78AD">
        <w:trPr>
          <w:trHeight w:val="794"/>
        </w:trPr>
        <w:tc>
          <w:tcPr>
            <w:tcW w:w="9628" w:type="dxa"/>
            <w:tcBorders>
              <w:top w:val="single" w:sz="4" w:space="0" w:color="00A08A"/>
              <w:left w:val="single" w:sz="4" w:space="0" w:color="00A08A"/>
            </w:tcBorders>
            <w:shd w:val="clear" w:color="auto" w:fill="F5F5F5"/>
          </w:tcPr>
          <w:p w14:paraId="728A9D2B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  <w:r w:rsidRPr="00EE6EE8">
              <w:rPr>
                <w:sz w:val="22"/>
                <w:szCs w:val="22"/>
              </w:rPr>
              <w:t>Beskriv</w:t>
            </w:r>
            <w:r>
              <w:rPr>
                <w:sz w:val="22"/>
                <w:szCs w:val="22"/>
              </w:rPr>
              <w:t>,</w:t>
            </w:r>
            <w:r w:rsidRPr="00EE6EE8">
              <w:rPr>
                <w:sz w:val="22"/>
                <w:szCs w:val="22"/>
              </w:rPr>
              <w:t xml:space="preserve"> hvordan </w:t>
            </w:r>
            <w:r>
              <w:rPr>
                <w:sz w:val="22"/>
                <w:szCs w:val="22"/>
              </w:rPr>
              <w:t>du har udviklet dig i hele uddannelsesforløbet</w:t>
            </w:r>
            <w:r w:rsidRPr="00505C5D">
              <w:rPr>
                <w:sz w:val="22"/>
                <w:szCs w:val="22"/>
              </w:rPr>
              <w:t xml:space="preserve">: </w:t>
            </w:r>
            <w:r w:rsidRPr="00505C5D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05C5D">
              <w:rPr>
                <w:sz w:val="22"/>
                <w:szCs w:val="22"/>
              </w:rPr>
              <w:instrText xml:space="preserve"> FORMTEXT </w:instrText>
            </w:r>
            <w:r w:rsidRPr="00505C5D">
              <w:fldChar w:fldCharType="separate"/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rPr>
                <w:sz w:val="22"/>
                <w:szCs w:val="22"/>
              </w:rPr>
              <w:t> </w:t>
            </w:r>
            <w:r w:rsidRPr="00505C5D">
              <w:fldChar w:fldCharType="end"/>
            </w:r>
          </w:p>
          <w:p w14:paraId="4ABC7D25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</w:p>
        </w:tc>
      </w:tr>
      <w:tr w:rsidR="004C696B" w:rsidRPr="00505C5D" w14:paraId="11F73003" w14:textId="77777777" w:rsidTr="002E78AD">
        <w:trPr>
          <w:trHeight w:val="794"/>
        </w:trPr>
        <w:tc>
          <w:tcPr>
            <w:tcW w:w="9628" w:type="dxa"/>
            <w:tcBorders>
              <w:left w:val="single" w:sz="4" w:space="0" w:color="00A08A"/>
            </w:tcBorders>
            <w:shd w:val="clear" w:color="auto" w:fill="F5F5F5"/>
          </w:tcPr>
          <w:p w14:paraId="47729627" w14:textId="77777777" w:rsidR="004C696B" w:rsidRPr="00505C5D" w:rsidRDefault="004C696B" w:rsidP="002E78AD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05CBD50A" w14:textId="77777777" w:rsidR="0097694D" w:rsidRPr="0097694D" w:rsidRDefault="0097694D" w:rsidP="0097694D"/>
    <w:sectPr w:rsidR="0097694D" w:rsidRPr="0097694D" w:rsidSect="00FB67BB">
      <w:headerReference w:type="default" r:id="rId17"/>
      <w:footerReference w:type="even" r:id="rId18"/>
      <w:footerReference w:type="default" r:id="rId19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4F3F" w14:textId="77777777" w:rsidR="00C1509C" w:rsidRDefault="00C1509C" w:rsidP="00FB67BB">
      <w:pPr>
        <w:spacing w:after="0" w:line="240" w:lineRule="auto"/>
      </w:pPr>
      <w:r>
        <w:separator/>
      </w:r>
    </w:p>
  </w:endnote>
  <w:endnote w:type="continuationSeparator" w:id="0">
    <w:p w14:paraId="5C92E2F2" w14:textId="77777777" w:rsidR="00C1509C" w:rsidRDefault="00C1509C" w:rsidP="00FB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Brødtekst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SansRoman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2106379856"/>
      <w:docPartObj>
        <w:docPartGallery w:val="Page Numbers (Bottom of Page)"/>
        <w:docPartUnique/>
      </w:docPartObj>
    </w:sdtPr>
    <w:sdtContent>
      <w:p w14:paraId="41B75998" w14:textId="1FEC13F7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7D270970" w14:textId="77777777" w:rsidR="00DC4750" w:rsidRPr="00833D40" w:rsidRDefault="00DC4750" w:rsidP="004915B3">
    <w:pPr>
      <w:pStyle w:val="Sidefod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413516360"/>
      <w:docPartObj>
        <w:docPartGallery w:val="Page Numbers (Bottom of Page)"/>
        <w:docPartUnique/>
      </w:docPartObj>
    </w:sdtPr>
    <w:sdtContent>
      <w:p w14:paraId="19A1E570" w14:textId="5CFFC77B" w:rsidR="004915B3" w:rsidRDefault="004915B3" w:rsidP="00B67561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>
          <w:rPr>
            <w:rStyle w:val="Sidetal"/>
            <w:noProof/>
          </w:rPr>
          <w:t>1</w:t>
        </w:r>
        <w:r>
          <w:rPr>
            <w:rStyle w:val="Sidetal"/>
          </w:rPr>
          <w:fldChar w:fldCharType="end"/>
        </w:r>
      </w:p>
    </w:sdtContent>
  </w:sdt>
  <w:p w14:paraId="21CA405D" w14:textId="11509838" w:rsidR="00FD3893" w:rsidRPr="004915B3" w:rsidRDefault="00FD3893" w:rsidP="004915B3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FF92C" w14:textId="77777777" w:rsidR="00C1509C" w:rsidRDefault="00C1509C" w:rsidP="00FB67BB">
      <w:pPr>
        <w:spacing w:after="0" w:line="240" w:lineRule="auto"/>
      </w:pPr>
      <w:r>
        <w:separator/>
      </w:r>
    </w:p>
  </w:footnote>
  <w:footnote w:type="continuationSeparator" w:id="0">
    <w:p w14:paraId="10791840" w14:textId="77777777" w:rsidR="00C1509C" w:rsidRDefault="00C1509C" w:rsidP="00FB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12E36" w14:textId="7FFC5F89" w:rsidR="0094426A" w:rsidRPr="00833D40" w:rsidRDefault="5526FBD2" w:rsidP="00E66BD7">
    <w:pPr>
      <w:spacing w:after="0"/>
      <w:jc w:val="right"/>
      <w:rPr>
        <w:rFonts w:eastAsia="Source Sans Pro" w:cs="Source Sans Pro"/>
        <w:b/>
        <w:bCs/>
        <w:sz w:val="60"/>
        <w:szCs w:val="60"/>
      </w:rPr>
    </w:pPr>
    <w:r>
      <w:rPr>
        <w:noProof/>
      </w:rPr>
      <w:drawing>
        <wp:inline distT="0" distB="0" distL="0" distR="0" wp14:anchorId="7CE21A6F" wp14:editId="3F08F505">
          <wp:extent cx="890971" cy="685557"/>
          <wp:effectExtent l="0" t="0" r="0" b="0"/>
          <wp:docPr id="5982297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11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0971" cy="685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426A">
      <w:tab/>
    </w:r>
    <w:r w:rsidR="0094426A">
      <w:tab/>
    </w:r>
    <w:r w:rsidR="0094426A">
      <w:tab/>
    </w:r>
    <w:r w:rsidR="0094426A">
      <w:tab/>
    </w:r>
    <w:r w:rsidR="00E66BD7">
      <w:t xml:space="preserve">                               </w:t>
    </w:r>
    <w:r w:rsidRPr="5526FBD2">
      <w:rPr>
        <w:rFonts w:eastAsia="Source Sans Pro" w:cs="Source Sans Pro"/>
        <w:b/>
        <w:bCs/>
        <w:sz w:val="16"/>
        <w:szCs w:val="16"/>
      </w:rPr>
      <w:t>DIN UDDANNELSESBOG</w:t>
    </w:r>
  </w:p>
  <w:p w14:paraId="01C68358" w14:textId="36A23E61" w:rsidR="00FB67BB" w:rsidRPr="00833D40" w:rsidRDefault="00FB67BB" w:rsidP="00194EF9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859"/>
    <w:multiLevelType w:val="hybridMultilevel"/>
    <w:tmpl w:val="392837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751"/>
    <w:multiLevelType w:val="hybridMultilevel"/>
    <w:tmpl w:val="280CC622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893124"/>
    <w:multiLevelType w:val="hybridMultilevel"/>
    <w:tmpl w:val="6CB853C2"/>
    <w:lvl w:ilvl="0" w:tplc="7BF859DA">
      <w:start w:val="4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08A"/>
    <w:multiLevelType w:val="hybridMultilevel"/>
    <w:tmpl w:val="428A0C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A50344"/>
    <w:multiLevelType w:val="hybridMultilevel"/>
    <w:tmpl w:val="2AEAD3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F2912"/>
    <w:multiLevelType w:val="hybridMultilevel"/>
    <w:tmpl w:val="A3F0AC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D6053"/>
    <w:multiLevelType w:val="hybridMultilevel"/>
    <w:tmpl w:val="142C53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9F4AB9"/>
    <w:multiLevelType w:val="hybridMultilevel"/>
    <w:tmpl w:val="B3404D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10819">
    <w:abstractNumId w:val="0"/>
  </w:num>
  <w:num w:numId="2" w16cid:durableId="673533341">
    <w:abstractNumId w:val="5"/>
  </w:num>
  <w:num w:numId="3" w16cid:durableId="309944859">
    <w:abstractNumId w:val="7"/>
  </w:num>
  <w:num w:numId="4" w16cid:durableId="607465145">
    <w:abstractNumId w:val="3"/>
  </w:num>
  <w:num w:numId="5" w16cid:durableId="1370761595">
    <w:abstractNumId w:val="1"/>
  </w:num>
  <w:num w:numId="6" w16cid:durableId="1714578997">
    <w:abstractNumId w:val="6"/>
  </w:num>
  <w:num w:numId="7" w16cid:durableId="1278221423">
    <w:abstractNumId w:val="4"/>
  </w:num>
  <w:num w:numId="8" w16cid:durableId="1178499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attachedTemplate r:id="rId1"/>
  <w:documentProtection w:edit="forms" w:enforcement="1"/>
  <w:defaultTabStop w:val="131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AE6"/>
    <w:rsid w:val="000058AB"/>
    <w:rsid w:val="00014D74"/>
    <w:rsid w:val="0002142A"/>
    <w:rsid w:val="00036632"/>
    <w:rsid w:val="000405EE"/>
    <w:rsid w:val="00047281"/>
    <w:rsid w:val="0005231B"/>
    <w:rsid w:val="00054065"/>
    <w:rsid w:val="000616ED"/>
    <w:rsid w:val="00061CB8"/>
    <w:rsid w:val="00063D55"/>
    <w:rsid w:val="000656B8"/>
    <w:rsid w:val="00065CDE"/>
    <w:rsid w:val="00072F37"/>
    <w:rsid w:val="0007639A"/>
    <w:rsid w:val="0007640E"/>
    <w:rsid w:val="00077009"/>
    <w:rsid w:val="000804AB"/>
    <w:rsid w:val="000863B4"/>
    <w:rsid w:val="00087846"/>
    <w:rsid w:val="000A32F5"/>
    <w:rsid w:val="000A7112"/>
    <w:rsid w:val="000B6187"/>
    <w:rsid w:val="000B7BA4"/>
    <w:rsid w:val="000C271F"/>
    <w:rsid w:val="000D5CCD"/>
    <w:rsid w:val="000F79DC"/>
    <w:rsid w:val="00100741"/>
    <w:rsid w:val="001060F5"/>
    <w:rsid w:val="001079CA"/>
    <w:rsid w:val="00116014"/>
    <w:rsid w:val="00122CEA"/>
    <w:rsid w:val="00127B01"/>
    <w:rsid w:val="00136D14"/>
    <w:rsid w:val="00146A70"/>
    <w:rsid w:val="00152673"/>
    <w:rsid w:val="00161A88"/>
    <w:rsid w:val="00167861"/>
    <w:rsid w:val="0017163F"/>
    <w:rsid w:val="00187404"/>
    <w:rsid w:val="001874DC"/>
    <w:rsid w:val="00194EF9"/>
    <w:rsid w:val="00197B6D"/>
    <w:rsid w:val="001A4FB9"/>
    <w:rsid w:val="001A7F90"/>
    <w:rsid w:val="001B71D6"/>
    <w:rsid w:val="001B763E"/>
    <w:rsid w:val="001C1ECA"/>
    <w:rsid w:val="001C75AB"/>
    <w:rsid w:val="001D070E"/>
    <w:rsid w:val="001D0BAF"/>
    <w:rsid w:val="001D112A"/>
    <w:rsid w:val="001D4A97"/>
    <w:rsid w:val="001D5597"/>
    <w:rsid w:val="001E504E"/>
    <w:rsid w:val="00207C97"/>
    <w:rsid w:val="00211F0E"/>
    <w:rsid w:val="00224095"/>
    <w:rsid w:val="002300BC"/>
    <w:rsid w:val="00243E0D"/>
    <w:rsid w:val="00247C0F"/>
    <w:rsid w:val="00255933"/>
    <w:rsid w:val="002570B2"/>
    <w:rsid w:val="002577FB"/>
    <w:rsid w:val="00257E1C"/>
    <w:rsid w:val="00276E6F"/>
    <w:rsid w:val="00281BED"/>
    <w:rsid w:val="00285B9D"/>
    <w:rsid w:val="00290DE6"/>
    <w:rsid w:val="00297007"/>
    <w:rsid w:val="002A02F8"/>
    <w:rsid w:val="002A5804"/>
    <w:rsid w:val="002B2AAC"/>
    <w:rsid w:val="002B65FB"/>
    <w:rsid w:val="002B6C2B"/>
    <w:rsid w:val="002B7A0B"/>
    <w:rsid w:val="002C1008"/>
    <w:rsid w:val="002C253A"/>
    <w:rsid w:val="002C3844"/>
    <w:rsid w:val="002E0A0E"/>
    <w:rsid w:val="002E3EA2"/>
    <w:rsid w:val="002F084F"/>
    <w:rsid w:val="00302101"/>
    <w:rsid w:val="0030239C"/>
    <w:rsid w:val="00311A9E"/>
    <w:rsid w:val="00312454"/>
    <w:rsid w:val="00317AC3"/>
    <w:rsid w:val="00317ACB"/>
    <w:rsid w:val="00340B9C"/>
    <w:rsid w:val="00342832"/>
    <w:rsid w:val="00346B2A"/>
    <w:rsid w:val="00357719"/>
    <w:rsid w:val="00361125"/>
    <w:rsid w:val="003649A4"/>
    <w:rsid w:val="003866F9"/>
    <w:rsid w:val="00393933"/>
    <w:rsid w:val="003A0159"/>
    <w:rsid w:val="003C49BC"/>
    <w:rsid w:val="003C6782"/>
    <w:rsid w:val="003D37B9"/>
    <w:rsid w:val="003E4D84"/>
    <w:rsid w:val="003E6C77"/>
    <w:rsid w:val="003F6EC8"/>
    <w:rsid w:val="004003F3"/>
    <w:rsid w:val="00400A41"/>
    <w:rsid w:val="00402313"/>
    <w:rsid w:val="00414872"/>
    <w:rsid w:val="004161F2"/>
    <w:rsid w:val="00425DA8"/>
    <w:rsid w:val="004265FF"/>
    <w:rsid w:val="00431350"/>
    <w:rsid w:val="00435217"/>
    <w:rsid w:val="00444BBC"/>
    <w:rsid w:val="00456A5E"/>
    <w:rsid w:val="00465C39"/>
    <w:rsid w:val="004739D2"/>
    <w:rsid w:val="004915B3"/>
    <w:rsid w:val="0049442C"/>
    <w:rsid w:val="004C0A5A"/>
    <w:rsid w:val="004C696B"/>
    <w:rsid w:val="004D39A3"/>
    <w:rsid w:val="004D3A89"/>
    <w:rsid w:val="004E70DE"/>
    <w:rsid w:val="004E7896"/>
    <w:rsid w:val="004F226D"/>
    <w:rsid w:val="004F5C63"/>
    <w:rsid w:val="005073BC"/>
    <w:rsid w:val="005262A7"/>
    <w:rsid w:val="0052634E"/>
    <w:rsid w:val="0053254C"/>
    <w:rsid w:val="00535158"/>
    <w:rsid w:val="00536141"/>
    <w:rsid w:val="00540588"/>
    <w:rsid w:val="00543B1A"/>
    <w:rsid w:val="0054426C"/>
    <w:rsid w:val="00547C20"/>
    <w:rsid w:val="00552125"/>
    <w:rsid w:val="00552309"/>
    <w:rsid w:val="00555999"/>
    <w:rsid w:val="00560A65"/>
    <w:rsid w:val="00564475"/>
    <w:rsid w:val="00565A34"/>
    <w:rsid w:val="00573344"/>
    <w:rsid w:val="0057478B"/>
    <w:rsid w:val="005758CA"/>
    <w:rsid w:val="00585327"/>
    <w:rsid w:val="00594860"/>
    <w:rsid w:val="005A64B9"/>
    <w:rsid w:val="005B30D5"/>
    <w:rsid w:val="005C2076"/>
    <w:rsid w:val="005C4A2D"/>
    <w:rsid w:val="005C64A9"/>
    <w:rsid w:val="005D2878"/>
    <w:rsid w:val="005E6FF3"/>
    <w:rsid w:val="00602EE0"/>
    <w:rsid w:val="00610BC0"/>
    <w:rsid w:val="00613EE7"/>
    <w:rsid w:val="00614838"/>
    <w:rsid w:val="0061552E"/>
    <w:rsid w:val="006174F6"/>
    <w:rsid w:val="006214DA"/>
    <w:rsid w:val="00630DFC"/>
    <w:rsid w:val="00635766"/>
    <w:rsid w:val="006377B0"/>
    <w:rsid w:val="00642ED8"/>
    <w:rsid w:val="006447AA"/>
    <w:rsid w:val="00644E4F"/>
    <w:rsid w:val="00655260"/>
    <w:rsid w:val="006563BA"/>
    <w:rsid w:val="0065727F"/>
    <w:rsid w:val="006672C1"/>
    <w:rsid w:val="00672FD9"/>
    <w:rsid w:val="0067780C"/>
    <w:rsid w:val="006830EF"/>
    <w:rsid w:val="00683FC5"/>
    <w:rsid w:val="006A1A68"/>
    <w:rsid w:val="006B08E6"/>
    <w:rsid w:val="006C0B87"/>
    <w:rsid w:val="006C0FCF"/>
    <w:rsid w:val="006C4BC7"/>
    <w:rsid w:val="006C54C8"/>
    <w:rsid w:val="006D4360"/>
    <w:rsid w:val="006E0058"/>
    <w:rsid w:val="006E5140"/>
    <w:rsid w:val="006F123B"/>
    <w:rsid w:val="006F33D6"/>
    <w:rsid w:val="006F476A"/>
    <w:rsid w:val="0070063B"/>
    <w:rsid w:val="0070512E"/>
    <w:rsid w:val="00717ABA"/>
    <w:rsid w:val="00727223"/>
    <w:rsid w:val="00751FFF"/>
    <w:rsid w:val="007530F6"/>
    <w:rsid w:val="00757372"/>
    <w:rsid w:val="007704D5"/>
    <w:rsid w:val="007755B0"/>
    <w:rsid w:val="00780778"/>
    <w:rsid w:val="00784F2D"/>
    <w:rsid w:val="00794063"/>
    <w:rsid w:val="00794175"/>
    <w:rsid w:val="00794955"/>
    <w:rsid w:val="007A10D7"/>
    <w:rsid w:val="007A3765"/>
    <w:rsid w:val="007A5D01"/>
    <w:rsid w:val="007B2921"/>
    <w:rsid w:val="007D17C0"/>
    <w:rsid w:val="007E57DD"/>
    <w:rsid w:val="007F1B9A"/>
    <w:rsid w:val="00800F21"/>
    <w:rsid w:val="008039A2"/>
    <w:rsid w:val="00803C77"/>
    <w:rsid w:val="0081679C"/>
    <w:rsid w:val="00817DC4"/>
    <w:rsid w:val="00820CE3"/>
    <w:rsid w:val="00820F74"/>
    <w:rsid w:val="00821287"/>
    <w:rsid w:val="008275A7"/>
    <w:rsid w:val="00833D40"/>
    <w:rsid w:val="00843D63"/>
    <w:rsid w:val="008460BB"/>
    <w:rsid w:val="00852E15"/>
    <w:rsid w:val="00853463"/>
    <w:rsid w:val="00861E65"/>
    <w:rsid w:val="008653D1"/>
    <w:rsid w:val="00874C21"/>
    <w:rsid w:val="00876023"/>
    <w:rsid w:val="00892ABF"/>
    <w:rsid w:val="0089605F"/>
    <w:rsid w:val="0089663B"/>
    <w:rsid w:val="008A2787"/>
    <w:rsid w:val="008C5357"/>
    <w:rsid w:val="008D1612"/>
    <w:rsid w:val="008D1C0C"/>
    <w:rsid w:val="008D485B"/>
    <w:rsid w:val="008E18BD"/>
    <w:rsid w:val="008E7CFE"/>
    <w:rsid w:val="0090344D"/>
    <w:rsid w:val="00907E12"/>
    <w:rsid w:val="00914B31"/>
    <w:rsid w:val="009227F3"/>
    <w:rsid w:val="00924AA2"/>
    <w:rsid w:val="00925EFD"/>
    <w:rsid w:val="00943C16"/>
    <w:rsid w:val="0094426A"/>
    <w:rsid w:val="00951AE6"/>
    <w:rsid w:val="00955E37"/>
    <w:rsid w:val="00971D10"/>
    <w:rsid w:val="00971DDC"/>
    <w:rsid w:val="0097694D"/>
    <w:rsid w:val="009845D9"/>
    <w:rsid w:val="00991B22"/>
    <w:rsid w:val="00993D5A"/>
    <w:rsid w:val="0099692D"/>
    <w:rsid w:val="009A15FE"/>
    <w:rsid w:val="009B1088"/>
    <w:rsid w:val="009B6BD0"/>
    <w:rsid w:val="009D71C0"/>
    <w:rsid w:val="009E12FD"/>
    <w:rsid w:val="009E5E5C"/>
    <w:rsid w:val="009F79EC"/>
    <w:rsid w:val="00A0319A"/>
    <w:rsid w:val="00A0383B"/>
    <w:rsid w:val="00A06B0E"/>
    <w:rsid w:val="00A06CE6"/>
    <w:rsid w:val="00A127B6"/>
    <w:rsid w:val="00A2097D"/>
    <w:rsid w:val="00A219EC"/>
    <w:rsid w:val="00A34991"/>
    <w:rsid w:val="00A418FE"/>
    <w:rsid w:val="00A47423"/>
    <w:rsid w:val="00A50634"/>
    <w:rsid w:val="00A50C39"/>
    <w:rsid w:val="00A5218A"/>
    <w:rsid w:val="00A56B47"/>
    <w:rsid w:val="00A715C5"/>
    <w:rsid w:val="00A779EE"/>
    <w:rsid w:val="00A80E51"/>
    <w:rsid w:val="00A8258D"/>
    <w:rsid w:val="00A90813"/>
    <w:rsid w:val="00A92F25"/>
    <w:rsid w:val="00A93550"/>
    <w:rsid w:val="00A93BB8"/>
    <w:rsid w:val="00A97A53"/>
    <w:rsid w:val="00AA0948"/>
    <w:rsid w:val="00AA1881"/>
    <w:rsid w:val="00AB54DC"/>
    <w:rsid w:val="00AC2D9B"/>
    <w:rsid w:val="00AC2EF1"/>
    <w:rsid w:val="00AE0879"/>
    <w:rsid w:val="00AE5B4C"/>
    <w:rsid w:val="00AF150F"/>
    <w:rsid w:val="00AF299A"/>
    <w:rsid w:val="00B008D9"/>
    <w:rsid w:val="00B05055"/>
    <w:rsid w:val="00B053A1"/>
    <w:rsid w:val="00B059D6"/>
    <w:rsid w:val="00B17010"/>
    <w:rsid w:val="00B358B9"/>
    <w:rsid w:val="00B4113E"/>
    <w:rsid w:val="00B6505B"/>
    <w:rsid w:val="00B67DAC"/>
    <w:rsid w:val="00B71186"/>
    <w:rsid w:val="00B745F1"/>
    <w:rsid w:val="00B76CA3"/>
    <w:rsid w:val="00B77A72"/>
    <w:rsid w:val="00B81EB1"/>
    <w:rsid w:val="00B84D6D"/>
    <w:rsid w:val="00B8651B"/>
    <w:rsid w:val="00BB3FED"/>
    <w:rsid w:val="00BD352B"/>
    <w:rsid w:val="00BF0404"/>
    <w:rsid w:val="00BF0F61"/>
    <w:rsid w:val="00BF4DEC"/>
    <w:rsid w:val="00C07226"/>
    <w:rsid w:val="00C14542"/>
    <w:rsid w:val="00C15007"/>
    <w:rsid w:val="00C1509C"/>
    <w:rsid w:val="00C16026"/>
    <w:rsid w:val="00C21886"/>
    <w:rsid w:val="00C22E14"/>
    <w:rsid w:val="00C24A7A"/>
    <w:rsid w:val="00C25D0B"/>
    <w:rsid w:val="00C26C36"/>
    <w:rsid w:val="00C32D7A"/>
    <w:rsid w:val="00C5148F"/>
    <w:rsid w:val="00C5469F"/>
    <w:rsid w:val="00C70F0F"/>
    <w:rsid w:val="00C73EA8"/>
    <w:rsid w:val="00C73F92"/>
    <w:rsid w:val="00C74653"/>
    <w:rsid w:val="00C83301"/>
    <w:rsid w:val="00C867F8"/>
    <w:rsid w:val="00C93D0F"/>
    <w:rsid w:val="00C94B9E"/>
    <w:rsid w:val="00CA43B3"/>
    <w:rsid w:val="00CA5249"/>
    <w:rsid w:val="00CA5C29"/>
    <w:rsid w:val="00CA7985"/>
    <w:rsid w:val="00CB3949"/>
    <w:rsid w:val="00CB4785"/>
    <w:rsid w:val="00CB6808"/>
    <w:rsid w:val="00CC34F1"/>
    <w:rsid w:val="00CD50B5"/>
    <w:rsid w:val="00CF10D0"/>
    <w:rsid w:val="00CF11BA"/>
    <w:rsid w:val="00D007BD"/>
    <w:rsid w:val="00D0689F"/>
    <w:rsid w:val="00D07ED2"/>
    <w:rsid w:val="00D11942"/>
    <w:rsid w:val="00D12177"/>
    <w:rsid w:val="00D17116"/>
    <w:rsid w:val="00D177ED"/>
    <w:rsid w:val="00D214F5"/>
    <w:rsid w:val="00D23E23"/>
    <w:rsid w:val="00D25CE1"/>
    <w:rsid w:val="00D35718"/>
    <w:rsid w:val="00D36C2F"/>
    <w:rsid w:val="00D375DE"/>
    <w:rsid w:val="00D40CC1"/>
    <w:rsid w:val="00D626A4"/>
    <w:rsid w:val="00D77AB2"/>
    <w:rsid w:val="00D8024D"/>
    <w:rsid w:val="00D91807"/>
    <w:rsid w:val="00D94A93"/>
    <w:rsid w:val="00DA1D47"/>
    <w:rsid w:val="00DA298E"/>
    <w:rsid w:val="00DC4750"/>
    <w:rsid w:val="00DD057B"/>
    <w:rsid w:val="00DD18C0"/>
    <w:rsid w:val="00DD2CF3"/>
    <w:rsid w:val="00DD4679"/>
    <w:rsid w:val="00DF1898"/>
    <w:rsid w:val="00DF46F2"/>
    <w:rsid w:val="00DF71CE"/>
    <w:rsid w:val="00E050B6"/>
    <w:rsid w:val="00E2721E"/>
    <w:rsid w:val="00E339B6"/>
    <w:rsid w:val="00E351B3"/>
    <w:rsid w:val="00E45D14"/>
    <w:rsid w:val="00E45D6E"/>
    <w:rsid w:val="00E50C7E"/>
    <w:rsid w:val="00E5224D"/>
    <w:rsid w:val="00E566D0"/>
    <w:rsid w:val="00E610E5"/>
    <w:rsid w:val="00E643CF"/>
    <w:rsid w:val="00E66BD7"/>
    <w:rsid w:val="00E7122F"/>
    <w:rsid w:val="00E77F73"/>
    <w:rsid w:val="00EA3677"/>
    <w:rsid w:val="00EA46B9"/>
    <w:rsid w:val="00EA6BDE"/>
    <w:rsid w:val="00EB3CFA"/>
    <w:rsid w:val="00EB4E1A"/>
    <w:rsid w:val="00EB78B9"/>
    <w:rsid w:val="00EC7DFD"/>
    <w:rsid w:val="00ED2698"/>
    <w:rsid w:val="00ED3251"/>
    <w:rsid w:val="00ED3DAA"/>
    <w:rsid w:val="00ED4EE4"/>
    <w:rsid w:val="00EE0336"/>
    <w:rsid w:val="00EE5082"/>
    <w:rsid w:val="00EE6922"/>
    <w:rsid w:val="00EF09B0"/>
    <w:rsid w:val="00EF1EA2"/>
    <w:rsid w:val="00EF394B"/>
    <w:rsid w:val="00EF40A0"/>
    <w:rsid w:val="00F01A74"/>
    <w:rsid w:val="00F20ADD"/>
    <w:rsid w:val="00F21667"/>
    <w:rsid w:val="00F23A8B"/>
    <w:rsid w:val="00F47551"/>
    <w:rsid w:val="00F53ED5"/>
    <w:rsid w:val="00F638B3"/>
    <w:rsid w:val="00F669A1"/>
    <w:rsid w:val="00F71B5F"/>
    <w:rsid w:val="00F75F24"/>
    <w:rsid w:val="00F81397"/>
    <w:rsid w:val="00F85147"/>
    <w:rsid w:val="00F922F2"/>
    <w:rsid w:val="00F969BF"/>
    <w:rsid w:val="00FA12FA"/>
    <w:rsid w:val="00FA60B7"/>
    <w:rsid w:val="00FB67BB"/>
    <w:rsid w:val="00FB7484"/>
    <w:rsid w:val="00FC1A10"/>
    <w:rsid w:val="00FC23B6"/>
    <w:rsid w:val="00FD2B24"/>
    <w:rsid w:val="00FD3893"/>
    <w:rsid w:val="00FD78A2"/>
    <w:rsid w:val="0143ACF4"/>
    <w:rsid w:val="03655296"/>
    <w:rsid w:val="049718C1"/>
    <w:rsid w:val="04C77E72"/>
    <w:rsid w:val="05891340"/>
    <w:rsid w:val="06266F01"/>
    <w:rsid w:val="094DC8AB"/>
    <w:rsid w:val="09FD6369"/>
    <w:rsid w:val="0AD2CC5A"/>
    <w:rsid w:val="0C6E9CBB"/>
    <w:rsid w:val="0C9BB08A"/>
    <w:rsid w:val="0F94954D"/>
    <w:rsid w:val="10590D66"/>
    <w:rsid w:val="10F9E35A"/>
    <w:rsid w:val="119E6D79"/>
    <w:rsid w:val="13513F42"/>
    <w:rsid w:val="13F69634"/>
    <w:rsid w:val="14FC37CD"/>
    <w:rsid w:val="157A5683"/>
    <w:rsid w:val="165A2A6C"/>
    <w:rsid w:val="16943D73"/>
    <w:rsid w:val="18213455"/>
    <w:rsid w:val="190985F8"/>
    <w:rsid w:val="19297819"/>
    <w:rsid w:val="19B0AD7D"/>
    <w:rsid w:val="1BCA3805"/>
    <w:rsid w:val="1D554AE7"/>
    <w:rsid w:val="1DAE4781"/>
    <w:rsid w:val="1EFD5E84"/>
    <w:rsid w:val="1F9042C4"/>
    <w:rsid w:val="1FEFC1F1"/>
    <w:rsid w:val="20D5EBEB"/>
    <w:rsid w:val="22E327B9"/>
    <w:rsid w:val="245E5057"/>
    <w:rsid w:val="24AAF303"/>
    <w:rsid w:val="257E5F51"/>
    <w:rsid w:val="2814647E"/>
    <w:rsid w:val="295558D3"/>
    <w:rsid w:val="2971CE1E"/>
    <w:rsid w:val="29FB25DB"/>
    <w:rsid w:val="29FECA64"/>
    <w:rsid w:val="2A197A44"/>
    <w:rsid w:val="2A79E289"/>
    <w:rsid w:val="2B73AFCA"/>
    <w:rsid w:val="2BEE786E"/>
    <w:rsid w:val="2BF4DAAD"/>
    <w:rsid w:val="2CB74B6B"/>
    <w:rsid w:val="2CBF4826"/>
    <w:rsid w:val="2D5C5688"/>
    <w:rsid w:val="2DAA24A2"/>
    <w:rsid w:val="2DC8ED56"/>
    <w:rsid w:val="2DF1D7D5"/>
    <w:rsid w:val="2E796196"/>
    <w:rsid w:val="2EF03F87"/>
    <w:rsid w:val="30D9296E"/>
    <w:rsid w:val="311F5B78"/>
    <w:rsid w:val="32208039"/>
    <w:rsid w:val="3339FEA5"/>
    <w:rsid w:val="3406534E"/>
    <w:rsid w:val="344DEA03"/>
    <w:rsid w:val="35C0D1E6"/>
    <w:rsid w:val="35FC1460"/>
    <w:rsid w:val="363D7621"/>
    <w:rsid w:val="3722D43D"/>
    <w:rsid w:val="379F6FC6"/>
    <w:rsid w:val="37FE7BEE"/>
    <w:rsid w:val="38964B2D"/>
    <w:rsid w:val="3A053527"/>
    <w:rsid w:val="3A5C2EB2"/>
    <w:rsid w:val="3B74FA62"/>
    <w:rsid w:val="3B96DFB6"/>
    <w:rsid w:val="3FB4A16D"/>
    <w:rsid w:val="4043B3A0"/>
    <w:rsid w:val="4176E1BE"/>
    <w:rsid w:val="417ABCA2"/>
    <w:rsid w:val="417DF61A"/>
    <w:rsid w:val="41ABC2A9"/>
    <w:rsid w:val="41CDF094"/>
    <w:rsid w:val="41FE65D9"/>
    <w:rsid w:val="4217BDDF"/>
    <w:rsid w:val="42A9356B"/>
    <w:rsid w:val="4476735E"/>
    <w:rsid w:val="478808A7"/>
    <w:rsid w:val="48668CF0"/>
    <w:rsid w:val="492178D8"/>
    <w:rsid w:val="4965B127"/>
    <w:rsid w:val="49966F91"/>
    <w:rsid w:val="4B7C7DB3"/>
    <w:rsid w:val="4BAB877A"/>
    <w:rsid w:val="4C93359E"/>
    <w:rsid w:val="4FC3AE98"/>
    <w:rsid w:val="5156F5C0"/>
    <w:rsid w:val="53556604"/>
    <w:rsid w:val="5390B2EC"/>
    <w:rsid w:val="545501E4"/>
    <w:rsid w:val="54ABF301"/>
    <w:rsid w:val="5526FBD2"/>
    <w:rsid w:val="57B8F560"/>
    <w:rsid w:val="59CDB20A"/>
    <w:rsid w:val="5AAF996D"/>
    <w:rsid w:val="5BAF2239"/>
    <w:rsid w:val="61B1F1C8"/>
    <w:rsid w:val="621655E0"/>
    <w:rsid w:val="6413EDAB"/>
    <w:rsid w:val="6488A783"/>
    <w:rsid w:val="65EDC3A3"/>
    <w:rsid w:val="65F349D6"/>
    <w:rsid w:val="66843297"/>
    <w:rsid w:val="689AE8A8"/>
    <w:rsid w:val="6D25FD83"/>
    <w:rsid w:val="6E7F91FF"/>
    <w:rsid w:val="6F35B20B"/>
    <w:rsid w:val="6F7D1142"/>
    <w:rsid w:val="70938FC9"/>
    <w:rsid w:val="70A673AA"/>
    <w:rsid w:val="70F0274F"/>
    <w:rsid w:val="7304D8F7"/>
    <w:rsid w:val="734DA996"/>
    <w:rsid w:val="73FC6071"/>
    <w:rsid w:val="7597D32D"/>
    <w:rsid w:val="75E5C62F"/>
    <w:rsid w:val="76002AA9"/>
    <w:rsid w:val="77F3C3B9"/>
    <w:rsid w:val="788A6BBF"/>
    <w:rsid w:val="7A32DD7A"/>
    <w:rsid w:val="7C58F766"/>
    <w:rsid w:val="7E24CC0F"/>
    <w:rsid w:val="7EA6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9A6F8"/>
  <w15:chartTrackingRefBased/>
  <w15:docId w15:val="{145F95C7-F7B1-484D-A959-7FA11AA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12A"/>
    <w:rPr>
      <w:rFonts w:ascii="Source Sans Pro" w:hAnsi="Source Sans Pr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5526FBD2"/>
    <w:pPr>
      <w:keepNext/>
      <w:keepLines/>
      <w:spacing w:before="240" w:after="0" w:line="360" w:lineRule="auto"/>
      <w:outlineLvl w:val="0"/>
    </w:pPr>
    <w:rPr>
      <w:rFonts w:eastAsia="Source Sans Pro" w:cs="Source Sans Pro"/>
      <w:b/>
      <w:bCs/>
      <w:color w:val="000000" w:themeColor="text1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6E7F91FF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6E7F91FF"/>
    <w:pPr>
      <w:keepNext/>
      <w:keepLines/>
      <w:spacing w:before="40" w:after="0" w:line="360" w:lineRule="auto"/>
      <w:outlineLvl w:val="2"/>
    </w:pPr>
    <w:rPr>
      <w:rFonts w:asciiTheme="minorHAnsi" w:eastAsiaTheme="majorEastAsia" w:hAnsiTheme="minorHAnsi" w:cstheme="majorBidi"/>
      <w:b/>
      <w:bCs/>
      <w:color w:val="1F3763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A32F5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7BB"/>
  </w:style>
  <w:style w:type="paragraph" w:styleId="Sidefod">
    <w:name w:val="footer"/>
    <w:basedOn w:val="Normal"/>
    <w:link w:val="SidefodTegn"/>
    <w:uiPriority w:val="99"/>
    <w:unhideWhenUsed/>
    <w:rsid w:val="00FB67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7BB"/>
  </w:style>
  <w:style w:type="paragraph" w:customStyle="1" w:styleId="BasicParagraph">
    <w:name w:val="[Basic Paragraph]"/>
    <w:basedOn w:val="Normal"/>
    <w:uiPriority w:val="99"/>
    <w:rsid w:val="00FB67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18"/>
      <w:szCs w:val="18"/>
      <w:lang w:val="en-GB"/>
    </w:rPr>
  </w:style>
  <w:style w:type="table" w:styleId="Tabel-Gitter">
    <w:name w:val="Table Grid"/>
    <w:basedOn w:val="Tabel-Normal"/>
    <w:uiPriority w:val="39"/>
    <w:rsid w:val="00FB67BB"/>
    <w:pPr>
      <w:spacing w:after="0" w:line="240" w:lineRule="auto"/>
    </w:pPr>
    <w:rPr>
      <w:rFonts w:ascii="Source Sans Pro" w:hAnsi="Source Sans Pro" w:cs="Times New Roman (Brødtekst CS)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FB67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E1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Titel">
    <w:name w:val="Title"/>
    <w:basedOn w:val="Normal"/>
    <w:next w:val="Normal"/>
    <w:link w:val="TitelTegn"/>
    <w:uiPriority w:val="10"/>
    <w:qFormat/>
    <w:rsid w:val="00943C1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43C16"/>
    <w:rPr>
      <w:rFonts w:ascii="Source Sans Pro" w:eastAsiaTheme="majorEastAsia" w:hAnsi="Source Sans Pro" w:cstheme="majorBidi"/>
      <w:spacing w:val="-10"/>
      <w:kern w:val="28"/>
      <w:sz w:val="56"/>
      <w:szCs w:val="56"/>
    </w:rPr>
  </w:style>
  <w:style w:type="paragraph" w:styleId="Ingenafstand">
    <w:name w:val="No Spacing"/>
    <w:uiPriority w:val="1"/>
    <w:qFormat/>
    <w:rsid w:val="00943C16"/>
    <w:pPr>
      <w:spacing w:after="0" w:line="240" w:lineRule="auto"/>
    </w:pPr>
    <w:rPr>
      <w:rFonts w:ascii="Source Sans Pro" w:hAnsi="Source Sans Pro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5526FBD2"/>
    <w:rPr>
      <w:rFonts w:ascii="Source Sans Pro" w:eastAsia="Source Sans Pro" w:hAnsi="Source Sans Pro" w:cs="Source Sans Pro"/>
      <w:b/>
      <w:bCs/>
      <w:color w:val="000000" w:themeColor="text1"/>
      <w:sz w:val="48"/>
      <w:szCs w:val="4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6E7F91FF"/>
    <w:rPr>
      <w:rFonts w:asciiTheme="minorHAnsi" w:eastAsiaTheme="majorEastAsia" w:hAnsiTheme="minorHAnsi" w:cstheme="majorBidi"/>
      <w:b/>
      <w:bCs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6E7F91FF"/>
    <w:rPr>
      <w:rFonts w:asciiTheme="minorHAnsi" w:eastAsiaTheme="majorEastAsia" w:hAnsiTheme="minorHAnsi" w:cstheme="majorBidi"/>
      <w:b/>
      <w:bCs/>
      <w:color w:val="1F3763"/>
      <w:sz w:val="22"/>
      <w:szCs w:val="22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0A32F5"/>
    <w:rPr>
      <w:rFonts w:ascii="Source Sans Pro" w:eastAsiaTheme="majorEastAsia" w:hAnsi="Source Sans Pro" w:cstheme="majorBidi"/>
      <w:i/>
      <w:iCs/>
      <w:color w:val="000000" w:themeColor="text1"/>
    </w:rPr>
  </w:style>
  <w:style w:type="character" w:styleId="Pladsholdertekst">
    <w:name w:val="Placeholder Text"/>
    <w:basedOn w:val="Standardskrifttypeiafsnit"/>
    <w:uiPriority w:val="99"/>
    <w:semiHidden/>
    <w:rsid w:val="00194EF9"/>
    <w:rPr>
      <w:color w:val="808080"/>
    </w:rPr>
  </w:style>
  <w:style w:type="character" w:styleId="Ulstomtale">
    <w:name w:val="Unresolved Mention"/>
    <w:basedOn w:val="Standardskrifttypeiafsnit"/>
    <w:uiPriority w:val="99"/>
    <w:semiHidden/>
    <w:unhideWhenUsed/>
    <w:rsid w:val="005E6FF3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51AE6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03663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3663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36632"/>
    <w:rPr>
      <w:rFonts w:ascii="Source Sans Pro" w:hAnsi="Source Sans Pro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3663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36632"/>
    <w:rPr>
      <w:rFonts w:ascii="Source Sans Pro" w:hAnsi="Source Sans Pro"/>
      <w:b/>
      <w:bCs/>
      <w:sz w:val="20"/>
      <w:szCs w:val="20"/>
    </w:rPr>
  </w:style>
  <w:style w:type="character" w:styleId="Sidetal">
    <w:name w:val="page number"/>
    <w:basedOn w:val="Standardskrifttypeiafsnit"/>
    <w:uiPriority w:val="99"/>
    <w:semiHidden/>
    <w:unhideWhenUsed/>
    <w:rsid w:val="004915B3"/>
  </w:style>
  <w:style w:type="character" w:styleId="BesgtLink">
    <w:name w:val="FollowedHyperlink"/>
    <w:basedOn w:val="Standardskrifttypeiafsnit"/>
    <w:uiPriority w:val="99"/>
    <w:semiHidden/>
    <w:unhideWhenUsed/>
    <w:rsid w:val="00312454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1A7F90"/>
    <w:pPr>
      <w:spacing w:after="0" w:line="240" w:lineRule="auto"/>
    </w:pPr>
    <w:rPr>
      <w:rFonts w:ascii="Source Sans Pro" w:hAnsi="Source Sans Pro"/>
    </w:rPr>
  </w:style>
  <w:style w:type="table" w:styleId="Almindeligtabel1">
    <w:name w:val="Plain Table 1"/>
    <w:basedOn w:val="Tabel-Normal"/>
    <w:uiPriority w:val="41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0764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4">
    <w:name w:val="Plain Table 4"/>
    <w:basedOn w:val="Tabel-Normal"/>
    <w:uiPriority w:val="44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07640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tabel1-lys-farve3">
    <w:name w:val="Grid Table 1 Light Accent 3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3-farve4">
    <w:name w:val="Grid Table 3 Accent 4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ittertabel3">
    <w:name w:val="Grid Table 3"/>
    <w:basedOn w:val="Tabel-Normal"/>
    <w:uiPriority w:val="48"/>
    <w:rsid w:val="003649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2-farve6">
    <w:name w:val="Grid Table 2 Accent 6"/>
    <w:basedOn w:val="Tabel-Normal"/>
    <w:uiPriority w:val="47"/>
    <w:rsid w:val="003649A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5-mrk-farve2">
    <w:name w:val="List Table 5 Dark Accent 2"/>
    <w:basedOn w:val="Tabel-Normal"/>
    <w:uiPriority w:val="50"/>
    <w:rsid w:val="003649A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-farve6">
    <w:name w:val="List Table 6 Colorful Accent 6"/>
    <w:basedOn w:val="Tabel-Normal"/>
    <w:uiPriority w:val="51"/>
    <w:rsid w:val="003649A4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2-farve6">
    <w:name w:val="List Table 2 Accent 6"/>
    <w:basedOn w:val="Tabel-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Grundlggendeafsnit">
    <w:name w:val="[Grundlæggende afsnit]"/>
    <w:basedOn w:val="Normal"/>
    <w:uiPriority w:val="99"/>
    <w:rsid w:val="00FA60B7"/>
    <w:pPr>
      <w:autoSpaceDE w:val="0"/>
      <w:autoSpaceDN w:val="0"/>
      <w:adjustRightInd w:val="0"/>
      <w:spacing w:after="0" w:line="340" w:lineRule="atLeast"/>
      <w:textAlignment w:val="center"/>
    </w:pPr>
    <w:rPr>
      <w:rFonts w:ascii="SourceSansRoman-Regular" w:hAnsi="SourceSansRoman-Regular" w:cs="SourceSansRoman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8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ll.uddataplus.dk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all.uddataplus.dk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xTFFSrrhGv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youtu.be/IwscwDLtm5s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dzWQYTfSBQ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si\AppData\Roaming\Sosufyn_filer\Office_skabeloner\Word-skabelon_st&#229;ende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2023-05-03T00:00:00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1e5302-1382-49fc-8e19-a472ee987e01">
      <Terms xmlns="http://schemas.microsoft.com/office/infopath/2007/PartnerControls"/>
    </lcf76f155ced4ddcb4097134ff3c332f>
    <TaxCatchAll xmlns="9ca84206-3129-4bf4-b73e-347ea263fec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8E6BC7DCAE24BA5898A61EF77400E" ma:contentTypeVersion="16" ma:contentTypeDescription="Opret et nyt dokument." ma:contentTypeScope="" ma:versionID="597f797752701c90a46ebfa5e53d027d">
  <xsd:schema xmlns:xsd="http://www.w3.org/2001/XMLSchema" xmlns:xs="http://www.w3.org/2001/XMLSchema" xmlns:p="http://schemas.microsoft.com/office/2006/metadata/properties" xmlns:ns2="8a1e5302-1382-49fc-8e19-a472ee987e01" xmlns:ns3="9ca84206-3129-4bf4-b73e-347ea263fecb" targetNamespace="http://schemas.microsoft.com/office/2006/metadata/properties" ma:root="true" ma:fieldsID="b54a5b610b64a381ba391d1b8f60672e" ns2:_="" ns3:_="">
    <xsd:import namespace="8a1e5302-1382-49fc-8e19-a472ee987e01"/>
    <xsd:import namespace="9ca84206-3129-4bf4-b73e-347ea263f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e5302-1382-49fc-8e19-a472ee98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fbb85673-7dfd-4fed-92d5-d42e825c1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4206-3129-4bf4-b73e-347ea263f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f3bc4d-d64c-4d0c-bb2a-5fc46d261e10}" ma:internalName="TaxCatchAll" ma:showField="CatchAllData" ma:web="9ca84206-3129-4bf4-b73e-347ea263fe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3424F4-1F0C-4BB9-967C-F22CEADC2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0D8867-F427-467B-8714-9A14CDDFEB78}">
  <ds:schemaRefs>
    <ds:schemaRef ds:uri="http://schemas.microsoft.com/office/2006/metadata/properties"/>
    <ds:schemaRef ds:uri="http://schemas.microsoft.com/office/infopath/2007/PartnerControls"/>
    <ds:schemaRef ds:uri="8a1e5302-1382-49fc-8e19-a472ee987e01"/>
    <ds:schemaRef ds:uri="9ca84206-3129-4bf4-b73e-347ea263fecb"/>
  </ds:schemaRefs>
</ds:datastoreItem>
</file>

<file path=customXml/itemProps4.xml><?xml version="1.0" encoding="utf-8"?>
<ds:datastoreItem xmlns:ds="http://schemas.openxmlformats.org/officeDocument/2006/customXml" ds:itemID="{B8C91F90-278E-44AB-B0D3-3AD95522ED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DAB8AAE-36B0-475B-82D0-FAA671CFF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1e5302-1382-49fc-8e19-a472ee987e01"/>
    <ds:schemaRef ds:uri="9ca84206-3129-4bf4-b73e-347ea263f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C:\Users\chsi\AppData\Roaming\Sosufyn_filer\Office_skabeloner\Word-skabelon_stående.dotx</Template>
  <TotalTime>15</TotalTime>
  <Pages>9</Pages>
  <Words>1194</Words>
  <Characters>7286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IT-Center Fyn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Sigurdsson</dc:creator>
  <cp:keywords/>
  <dc:description/>
  <cp:lastModifiedBy>Christina Finsterbach Aaby</cp:lastModifiedBy>
  <cp:revision>19</cp:revision>
  <cp:lastPrinted>2023-06-01T10:23:00Z</cp:lastPrinted>
  <dcterms:created xsi:type="dcterms:W3CDTF">2025-10-21T06:53:00Z</dcterms:created>
  <dcterms:modified xsi:type="dcterms:W3CDTF">2026-04-20T08:42:00Z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0x0101007498E6BC7DCAE24BA5898A61EF77400E</vt:lpwstr>
  </property>
</Properties>
</file>