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30CE43" w14:textId="26A8221B" w:rsidR="00ED4EE4" w:rsidRPr="00FA60B7" w:rsidRDefault="094DC8AB" w:rsidP="5526FBD2">
      <w:pPr>
        <w:rPr>
          <w:rFonts w:cs="Times New Roman (Brødtekst CS)"/>
          <w:b/>
          <w:bCs/>
          <w:color w:val="00A08A"/>
          <w:sz w:val="60"/>
          <w:szCs w:val="60"/>
        </w:rPr>
      </w:pPr>
      <w:r w:rsidRPr="00FA60B7">
        <w:rPr>
          <w:b/>
          <w:bCs/>
          <w:color w:val="00A08A"/>
          <w:sz w:val="60"/>
          <w:szCs w:val="60"/>
        </w:rPr>
        <w:t xml:space="preserve">DIN </w:t>
      </w:r>
      <w:r w:rsidR="09FD6369" w:rsidRPr="00FA60B7">
        <w:rPr>
          <w:b/>
          <w:bCs/>
          <w:color w:val="00A08A"/>
          <w:sz w:val="60"/>
          <w:szCs w:val="60"/>
        </w:rPr>
        <w:t xml:space="preserve">UDDANNELSESBOG </w:t>
      </w:r>
    </w:p>
    <w:p w14:paraId="7A23ED19" w14:textId="084C4437" w:rsidR="00573344" w:rsidRDefault="009429FE" w:rsidP="000616ED">
      <w:pPr>
        <w:spacing w:line="360" w:lineRule="auto"/>
        <w:rPr>
          <w:rFonts w:cs="Times New Roman (Brødtekst CS)"/>
          <w:b/>
          <w:bCs/>
        </w:rPr>
      </w:pPr>
      <w:r>
        <w:rPr>
          <w:rFonts w:cs="Times New Roman (Brødtekst CS)"/>
          <w:b/>
          <w:bCs/>
        </w:rPr>
        <w:t>PÆDAGOGISK ASSISTENT</w:t>
      </w:r>
    </w:p>
    <w:p w14:paraId="4C74B726" w14:textId="77777777" w:rsidR="002F491B" w:rsidRPr="00505C5D" w:rsidRDefault="002F491B" w:rsidP="002F491B">
      <w:pPr>
        <w:tabs>
          <w:tab w:val="left" w:pos="709"/>
        </w:tabs>
        <w:spacing w:line="360" w:lineRule="auto"/>
      </w:pPr>
      <w:r w:rsidRPr="00505C5D">
        <w:t>Denne uddannelsesbog skal hjælpe dig med at skabe overblik og sammenhæng i dit uddannelsesforløb og sikre transfer mellem dine skole- og oplæringsperioder. Du skal arbejde med den i hver skole- og oplæringsperiode</w:t>
      </w:r>
      <w:r>
        <w:t>.</w:t>
      </w:r>
    </w:p>
    <w:p w14:paraId="38A797F4" w14:textId="77777777" w:rsidR="00290849" w:rsidRPr="00505C5D" w:rsidRDefault="00290849" w:rsidP="00290849">
      <w:pPr>
        <w:pStyle w:val="Overskrift2"/>
        <w:keepNext w:val="0"/>
        <w:keepLines w:val="0"/>
        <w:tabs>
          <w:tab w:val="left" w:pos="1134"/>
        </w:tabs>
        <w:spacing w:before="240" w:after="240" w:line="360" w:lineRule="auto"/>
        <w:ind w:left="284"/>
        <w:rPr>
          <w:rFonts w:ascii="Source Sans Pro" w:hAnsi="Source Sans Pro"/>
          <w:color w:val="00A08A"/>
        </w:rPr>
      </w:pPr>
      <w:r w:rsidRPr="00505C5D">
        <w:rPr>
          <w:rFonts w:ascii="Source Sans Pro" w:hAnsi="Source Sans Pro"/>
          <w:color w:val="00A08A"/>
        </w:rPr>
        <w:t xml:space="preserve">DIT UDDANNELSESFORLØB </w:t>
      </w:r>
    </w:p>
    <w:p w14:paraId="107D30A7" w14:textId="77777777" w:rsidR="00290849" w:rsidRPr="00505C5D" w:rsidRDefault="00290849" w:rsidP="00290849">
      <w:pPr>
        <w:tabs>
          <w:tab w:val="left" w:pos="1134"/>
        </w:tabs>
        <w:ind w:left="284"/>
        <w:rPr>
          <w:b/>
          <w:bCs/>
        </w:rPr>
      </w:pPr>
      <w:r w:rsidRPr="00505C5D">
        <w:rPr>
          <w:b/>
          <w:bCs/>
        </w:rPr>
        <w:t xml:space="preserve">Personlig uddannelsesplan </w:t>
      </w:r>
    </w:p>
    <w:p w14:paraId="2DC0354F" w14:textId="77777777" w:rsidR="00290849" w:rsidRPr="00505C5D" w:rsidRDefault="00290849" w:rsidP="00290849">
      <w:pPr>
        <w:tabs>
          <w:tab w:val="left" w:pos="1134"/>
        </w:tabs>
        <w:ind w:left="284"/>
      </w:pPr>
      <w:r w:rsidRPr="00505C5D">
        <w:t>Du har modtaget din personlige uddannelsesplan fra skolen i din e-boks</w:t>
      </w:r>
    </w:p>
    <w:p w14:paraId="16BCAE7A" w14:textId="77777777" w:rsidR="0061518E" w:rsidRPr="00505C5D" w:rsidRDefault="0061518E" w:rsidP="0061518E">
      <w:pPr>
        <w:tabs>
          <w:tab w:val="left" w:pos="1134"/>
        </w:tabs>
        <w:ind w:left="284"/>
        <w:rPr>
          <w:b/>
          <w:bCs/>
        </w:rPr>
      </w:pPr>
      <w:r w:rsidRPr="00505C5D">
        <w:rPr>
          <w:b/>
          <w:bCs/>
        </w:rPr>
        <w:t>Beviser</w:t>
      </w:r>
    </w:p>
    <w:p w14:paraId="5F7E2D4C" w14:textId="77777777" w:rsidR="0061518E" w:rsidRPr="00505C5D" w:rsidRDefault="0061518E" w:rsidP="0061518E">
      <w:pPr>
        <w:tabs>
          <w:tab w:val="left" w:pos="1134"/>
        </w:tabs>
        <w:ind w:left="284"/>
      </w:pPr>
      <w:hyperlink r:id="rId12" w:history="1">
        <w:r w:rsidRPr="00505C5D">
          <w:rPr>
            <w:rStyle w:val="Hyperlink"/>
          </w:rPr>
          <w:t>Dit brand- og førstehjælpsbevis finde</w:t>
        </w:r>
        <w:r>
          <w:rPr>
            <w:rStyle w:val="Hyperlink"/>
          </w:rPr>
          <w:t>r du</w:t>
        </w:r>
        <w:r w:rsidRPr="00505C5D">
          <w:rPr>
            <w:rStyle w:val="Hyperlink"/>
          </w:rPr>
          <w:t xml:space="preserve"> </w:t>
        </w:r>
        <w:r>
          <w:rPr>
            <w:rStyle w:val="Hyperlink"/>
          </w:rPr>
          <w:t>på</w:t>
        </w:r>
        <w:r w:rsidRPr="00505C5D">
          <w:rPr>
            <w:rStyle w:val="Hyperlink"/>
          </w:rPr>
          <w:t xml:space="preserve"> </w:t>
        </w:r>
        <w:r>
          <w:rPr>
            <w:rStyle w:val="Hyperlink"/>
          </w:rPr>
          <w:t>S</w:t>
        </w:r>
        <w:r w:rsidRPr="00505C5D">
          <w:rPr>
            <w:rStyle w:val="Hyperlink"/>
          </w:rPr>
          <w:t xml:space="preserve">tudie+ </w:t>
        </w:r>
        <w:r w:rsidRPr="00505C5D">
          <w:rPr>
            <w:rStyle w:val="Hyperlink"/>
          </w:rPr>
          <w:sym w:font="Wingdings" w:char="F0E0"/>
        </w:r>
      </w:hyperlink>
    </w:p>
    <w:p w14:paraId="3FC4A489" w14:textId="77777777" w:rsidR="00290849" w:rsidRPr="00505C5D" w:rsidRDefault="00290849" w:rsidP="00290849">
      <w:pPr>
        <w:tabs>
          <w:tab w:val="left" w:pos="1134"/>
        </w:tabs>
        <w:ind w:left="284"/>
        <w:rPr>
          <w:b/>
          <w:bCs/>
        </w:rPr>
      </w:pPr>
      <w:r w:rsidRPr="00505C5D">
        <w:rPr>
          <w:b/>
          <w:bCs/>
        </w:rPr>
        <w:t>Slutevaluering og erklæring om oplæring</w:t>
      </w:r>
    </w:p>
    <w:p w14:paraId="75E8F3F5" w14:textId="757D1CB1" w:rsidR="00290849" w:rsidRPr="003014D2" w:rsidRDefault="00290849" w:rsidP="00290849">
      <w:pPr>
        <w:tabs>
          <w:tab w:val="left" w:pos="1134"/>
        </w:tabs>
        <w:ind w:left="284"/>
      </w:pPr>
      <w:r w:rsidRPr="00505C5D">
        <w:t>Din slutevaluering og erklæring om oplæring finder du i EduAdm</w:t>
      </w:r>
    </w:p>
    <w:p w14:paraId="37BFEE78" w14:textId="77777777" w:rsidR="0061518E" w:rsidRPr="00505C5D" w:rsidRDefault="0061518E" w:rsidP="0061518E">
      <w:pPr>
        <w:tabs>
          <w:tab w:val="left" w:pos="1134"/>
        </w:tabs>
        <w:spacing w:line="360" w:lineRule="auto"/>
        <w:ind w:left="284"/>
        <w:rPr>
          <w:b/>
          <w:bCs/>
        </w:rPr>
      </w:pPr>
      <w:r w:rsidRPr="00505C5D">
        <w:rPr>
          <w:b/>
          <w:bCs/>
        </w:rPr>
        <w:t>Skolevejledning (karakterer)</w:t>
      </w:r>
    </w:p>
    <w:p w14:paraId="592C304F" w14:textId="77777777" w:rsidR="0061518E" w:rsidRPr="00505C5D" w:rsidRDefault="0061518E" w:rsidP="0061518E">
      <w:pPr>
        <w:tabs>
          <w:tab w:val="left" w:pos="1134"/>
        </w:tabs>
        <w:spacing w:line="360" w:lineRule="auto"/>
        <w:ind w:left="284"/>
      </w:pPr>
      <w:hyperlink r:id="rId13" w:history="1">
        <w:r w:rsidRPr="00505C5D">
          <w:rPr>
            <w:rStyle w:val="Hyperlink"/>
          </w:rPr>
          <w:t xml:space="preserve">Du kan finde alle dine karakterer på </w:t>
        </w:r>
        <w:r>
          <w:rPr>
            <w:rStyle w:val="Hyperlink"/>
          </w:rPr>
          <w:t>S</w:t>
        </w:r>
        <w:r w:rsidRPr="00505C5D">
          <w:rPr>
            <w:rStyle w:val="Hyperlink"/>
          </w:rPr>
          <w:t xml:space="preserve">tudie+ </w:t>
        </w:r>
        <w:r w:rsidRPr="00505C5D">
          <w:rPr>
            <w:rStyle w:val="Hyperlink"/>
          </w:rPr>
          <w:sym w:font="Wingdings" w:char="F0E0"/>
        </w:r>
      </w:hyperlink>
    </w:p>
    <w:p w14:paraId="1AA10330" w14:textId="77777777" w:rsidR="00290849" w:rsidRPr="00505C5D" w:rsidRDefault="00290849" w:rsidP="00290849">
      <w:pPr>
        <w:tabs>
          <w:tab w:val="left" w:pos="1134"/>
        </w:tabs>
        <w:spacing w:line="360" w:lineRule="auto"/>
        <w:ind w:left="284"/>
      </w:pPr>
      <w:r w:rsidRPr="00505C5D">
        <w:t>Du kan med fordel vise dine karakterer til forventningssamtalen, for at din oplæringsvejleder</w:t>
      </w:r>
    </w:p>
    <w:p w14:paraId="2E0414F1" w14:textId="77777777" w:rsidR="00290849" w:rsidRPr="00505C5D" w:rsidRDefault="00290849" w:rsidP="00290849">
      <w:pPr>
        <w:tabs>
          <w:tab w:val="left" w:pos="1134"/>
        </w:tabs>
        <w:spacing w:line="360" w:lineRule="auto"/>
        <w:ind w:left="284"/>
      </w:pPr>
      <w:r w:rsidRPr="00505C5D">
        <w:t>kan hjælpe dig bedst muligt i de skolefag du har svært ved</w:t>
      </w:r>
    </w:p>
    <w:p w14:paraId="6DA4267B" w14:textId="011D31F9" w:rsidR="00290849" w:rsidRPr="00505C5D" w:rsidRDefault="00290849" w:rsidP="00290849">
      <w:pPr>
        <w:tabs>
          <w:tab w:val="left" w:pos="1134"/>
        </w:tabs>
        <w:spacing w:line="360" w:lineRule="auto"/>
        <w:ind w:left="284"/>
        <w:rPr>
          <w:b/>
          <w:bCs/>
        </w:rPr>
      </w:pPr>
      <w:r w:rsidRPr="00505C5D">
        <w:rPr>
          <w:b/>
          <w:bCs/>
        </w:rPr>
        <w:t>SPS (s</w:t>
      </w:r>
      <w:r w:rsidR="00463F0B">
        <w:rPr>
          <w:b/>
          <w:bCs/>
        </w:rPr>
        <w:t>pe</w:t>
      </w:r>
      <w:r w:rsidRPr="00505C5D">
        <w:rPr>
          <w:b/>
          <w:bCs/>
        </w:rPr>
        <w:t>cialpædagogisk støtte)</w:t>
      </w:r>
    </w:p>
    <w:p w14:paraId="4D654115" w14:textId="77777777" w:rsidR="00290849" w:rsidRPr="00505C5D" w:rsidRDefault="00290849" w:rsidP="00290849">
      <w:pPr>
        <w:tabs>
          <w:tab w:val="left" w:pos="1134"/>
        </w:tabs>
        <w:spacing w:line="360" w:lineRule="auto"/>
        <w:ind w:left="284"/>
      </w:pPr>
      <w:r w:rsidRPr="00505C5D">
        <w:t>Du kan med fordel oplyse din oplæringsvejleder om du får SPS og hvordan din oplæringsvejleder bedst kan støtte dig.</w:t>
      </w:r>
    </w:p>
    <w:p w14:paraId="407E9AF8" w14:textId="77777777" w:rsidR="00290849" w:rsidRPr="00505C5D" w:rsidRDefault="00290849" w:rsidP="00290849">
      <w:pPr>
        <w:tabs>
          <w:tab w:val="left" w:pos="1134"/>
        </w:tabs>
        <w:spacing w:line="360" w:lineRule="auto"/>
        <w:ind w:left="284"/>
        <w:rPr>
          <w:b/>
          <w:bCs/>
        </w:rPr>
      </w:pPr>
      <w:r w:rsidRPr="00505C5D">
        <w:rPr>
          <w:b/>
          <w:bCs/>
        </w:rPr>
        <w:t>Anden støtte</w:t>
      </w:r>
    </w:p>
    <w:p w14:paraId="540BFBDA" w14:textId="77777777" w:rsidR="00290849" w:rsidRPr="00505C5D" w:rsidRDefault="00290849" w:rsidP="00290849">
      <w:pPr>
        <w:tabs>
          <w:tab w:val="left" w:pos="1134"/>
        </w:tabs>
        <w:spacing w:line="360" w:lineRule="auto"/>
        <w:ind w:left="284"/>
      </w:pPr>
      <w:r w:rsidRPr="00505C5D">
        <w:t>Du kan med fordel oplyse din oplæringsvejleder om du har behov for anden støtte, for</w:t>
      </w:r>
    </w:p>
    <w:p w14:paraId="6AC9B947" w14:textId="77777777" w:rsidR="00290849" w:rsidRPr="00505C5D" w:rsidRDefault="00290849" w:rsidP="00290849">
      <w:pPr>
        <w:tabs>
          <w:tab w:val="left" w:pos="1134"/>
        </w:tabs>
        <w:spacing w:line="360" w:lineRule="auto"/>
        <w:ind w:left="284"/>
      </w:pPr>
      <w:r w:rsidRPr="00505C5D">
        <w:t xml:space="preserve">eksempel: mentorordning, app-writer, sprogstøtte eller andet. </w:t>
      </w:r>
    </w:p>
    <w:p w14:paraId="57D5C5E3" w14:textId="77777777" w:rsidR="00290849" w:rsidRPr="00505C5D" w:rsidRDefault="00290849" w:rsidP="00290849">
      <w:pPr>
        <w:pStyle w:val="Overskrift1"/>
      </w:pPr>
      <w:r w:rsidRPr="00505C5D">
        <w:lastRenderedPageBreak/>
        <w:t>MIN UDVIKLING OG LÆRING</w:t>
      </w:r>
    </w:p>
    <w:p w14:paraId="317F74E7" w14:textId="77777777" w:rsidR="00967A4B" w:rsidRDefault="00967A4B" w:rsidP="00967A4B">
      <w:pPr>
        <w:spacing w:line="360" w:lineRule="auto"/>
      </w:pPr>
      <w:r w:rsidRPr="00505C5D">
        <w:t xml:space="preserve">Hver gang du </w:t>
      </w:r>
      <w:r>
        <w:t xml:space="preserve">starter </w:t>
      </w:r>
      <w:r w:rsidRPr="00505C5D">
        <w:t xml:space="preserve">en skole- eller oplæringsperiode, </w:t>
      </w:r>
      <w:r>
        <w:t xml:space="preserve">gennemgår du din uddannelsesbog med din oplæringsvejleder/underviser, hvor I sammen taler om indholdet og aftaler, hvad du skal arbejde videre med. </w:t>
      </w:r>
    </w:p>
    <w:p w14:paraId="01B48967" w14:textId="77777777" w:rsidR="00967A4B" w:rsidRPr="00505C5D" w:rsidRDefault="00967A4B" w:rsidP="00967A4B">
      <w:pPr>
        <w:spacing w:line="360" w:lineRule="auto"/>
      </w:pPr>
      <w:r>
        <w:t xml:space="preserve">Hver gang du afslutter en skole- eller oplæringsperiode, </w:t>
      </w:r>
      <w:r w:rsidRPr="00505C5D">
        <w:t>skal du notere dine reflek</w:t>
      </w:r>
      <w:r>
        <w:t>s</w:t>
      </w:r>
      <w:r w:rsidRPr="00505C5D">
        <w:t>ioner over følgende tre temaer: Selvregulering/mindset i forhold til at lære, opgaver/produkt og proces/samarbejde</w:t>
      </w:r>
      <w:r>
        <w:t xml:space="preserve"> og gennemgå dem med din oplæringsvejleder/underviser. </w:t>
      </w:r>
    </w:p>
    <w:p w14:paraId="0607F2D6" w14:textId="77777777" w:rsidR="00967A4B" w:rsidRPr="00505C5D" w:rsidRDefault="00967A4B" w:rsidP="00967A4B">
      <w:pPr>
        <w:pStyle w:val="Overskrift2"/>
        <w:spacing w:before="281" w:after="281" w:line="360" w:lineRule="auto"/>
        <w:ind w:left="284"/>
        <w:rPr>
          <w:rFonts w:ascii="Source Sans Pro" w:hAnsi="Source Sans Pro"/>
        </w:rPr>
      </w:pPr>
      <w:r w:rsidRPr="00505C5D">
        <w:rPr>
          <w:rFonts w:ascii="Source Sans Pro" w:hAnsi="Source Sans Pro"/>
          <w:color w:val="00A08A"/>
        </w:rPr>
        <w:t xml:space="preserve">SELVREGULERING/MINDSET I FORHOLD TIL AT LÆRE </w:t>
      </w:r>
      <w:r w:rsidRPr="00505C5D">
        <w:rPr>
          <w:rFonts w:ascii="Source Sans Pro" w:hAnsi="Source Sans Pro"/>
        </w:rPr>
        <w:br/>
      </w:r>
      <w:r w:rsidRPr="00505C5D">
        <w:rPr>
          <w:rFonts w:ascii="Source Sans Pro" w:hAnsi="Source Sans Pro"/>
          <w:b w:val="0"/>
          <w:bCs w:val="0"/>
          <w:sz w:val="22"/>
          <w:szCs w:val="22"/>
        </w:rPr>
        <w:t xml:space="preserve">F.eks. din motivation, hvordan modtager du feedback, er du opsøgende og nysgerrig og hvordan søger du hjælp når noget er svært? </w:t>
      </w:r>
      <w:hyperlink r:id="rId14" w:history="1">
        <w:r w:rsidRPr="00505C5D">
          <w:rPr>
            <w:rStyle w:val="Hyperlink"/>
            <w:rFonts w:ascii="Source Sans Pro" w:hAnsi="Source Sans Pro"/>
            <w:b w:val="0"/>
            <w:bCs w:val="0"/>
            <w:sz w:val="22"/>
            <w:szCs w:val="22"/>
          </w:rPr>
          <w:t xml:space="preserve">Se film om selvregulering </w:t>
        </w:r>
        <w:r w:rsidRPr="00505C5D">
          <w:rPr>
            <w:rStyle w:val="Hyperlink"/>
            <w:rFonts w:ascii="Source Sans Pro" w:hAnsi="Source Sans Pro"/>
            <w:b w:val="0"/>
            <w:bCs w:val="0"/>
            <w:sz w:val="22"/>
            <w:szCs w:val="22"/>
          </w:rPr>
          <w:sym w:font="Wingdings" w:char="F0E0"/>
        </w:r>
      </w:hyperlink>
    </w:p>
    <w:p w14:paraId="79FBBAFB" w14:textId="77777777" w:rsidR="00967A4B" w:rsidRPr="00505C5D" w:rsidRDefault="00967A4B" w:rsidP="00967A4B">
      <w:pPr>
        <w:pStyle w:val="Overskrift2"/>
        <w:spacing w:before="281" w:after="281" w:line="360" w:lineRule="auto"/>
        <w:ind w:left="284"/>
        <w:rPr>
          <w:rFonts w:ascii="Source Sans Pro" w:hAnsi="Source Sans Pro"/>
        </w:rPr>
      </w:pPr>
      <w:r w:rsidRPr="00505C5D">
        <w:rPr>
          <w:rFonts w:ascii="Source Sans Pro" w:hAnsi="Source Sans Pro"/>
          <w:color w:val="00A08A"/>
        </w:rPr>
        <w:t xml:space="preserve">OPGAVER/PRODUKT </w:t>
      </w:r>
      <w:r w:rsidRPr="00505C5D">
        <w:rPr>
          <w:rFonts w:ascii="Source Sans Pro" w:hAnsi="Source Sans Pro" w:cs="Apple Color Emoji"/>
          <w:sz w:val="28"/>
          <w:szCs w:val="28"/>
        </w:rPr>
        <w:br/>
      </w:r>
      <w:r w:rsidRPr="00505C5D">
        <w:rPr>
          <w:rFonts w:ascii="Source Sans Pro" w:hAnsi="Source Sans Pro"/>
          <w:b w:val="0"/>
          <w:bCs w:val="0"/>
          <w:sz w:val="22"/>
          <w:szCs w:val="22"/>
        </w:rPr>
        <w:t xml:space="preserve">F.eks. dine faglige kompetencer, læringsmål og succeskriterier - hvordan anvender du </w:t>
      </w:r>
      <w:r>
        <w:rPr>
          <w:rFonts w:ascii="Source Sans Pro" w:hAnsi="Source Sans Pro"/>
          <w:b w:val="0"/>
          <w:bCs w:val="0"/>
          <w:sz w:val="22"/>
          <w:szCs w:val="22"/>
        </w:rPr>
        <w:t>teorien fra skolen i din oplæring</w:t>
      </w:r>
      <w:r w:rsidRPr="00505C5D">
        <w:rPr>
          <w:rFonts w:ascii="Source Sans Pro" w:hAnsi="Source Sans Pro"/>
          <w:b w:val="0"/>
          <w:bCs w:val="0"/>
          <w:sz w:val="22"/>
          <w:szCs w:val="22"/>
        </w:rPr>
        <w:t xml:space="preserve">? </w:t>
      </w:r>
      <w:hyperlink r:id="rId15" w:history="1">
        <w:r w:rsidRPr="00505C5D">
          <w:rPr>
            <w:rStyle w:val="Hyperlink"/>
            <w:rFonts w:ascii="Source Sans Pro" w:hAnsi="Source Sans Pro"/>
            <w:b w:val="0"/>
            <w:bCs w:val="0"/>
            <w:sz w:val="22"/>
            <w:szCs w:val="22"/>
          </w:rPr>
          <w:t xml:space="preserve">Se film om opgaver/produkt </w:t>
        </w:r>
        <w:r w:rsidRPr="00505C5D">
          <w:rPr>
            <w:rStyle w:val="Hyperlink"/>
            <w:rFonts w:ascii="Source Sans Pro" w:hAnsi="Source Sans Pro"/>
            <w:b w:val="0"/>
            <w:bCs w:val="0"/>
            <w:sz w:val="22"/>
            <w:szCs w:val="22"/>
          </w:rPr>
          <w:sym w:font="Wingdings" w:char="F0E0"/>
        </w:r>
      </w:hyperlink>
    </w:p>
    <w:p w14:paraId="49412BB6" w14:textId="77777777" w:rsidR="00967A4B" w:rsidRPr="00505C5D" w:rsidRDefault="00967A4B" w:rsidP="00967A4B">
      <w:pPr>
        <w:pStyle w:val="Overskrift2"/>
        <w:spacing w:before="281" w:after="281" w:line="360" w:lineRule="auto"/>
        <w:ind w:left="284"/>
        <w:rPr>
          <w:rFonts w:ascii="Source Sans Pro" w:hAnsi="Source Sans Pro" w:cs="Apple Color Emoji"/>
          <w:sz w:val="28"/>
          <w:szCs w:val="28"/>
        </w:rPr>
      </w:pPr>
      <w:r w:rsidRPr="00505C5D">
        <w:rPr>
          <w:rFonts w:ascii="Source Sans Pro" w:hAnsi="Source Sans Pro"/>
          <w:color w:val="00A08A"/>
        </w:rPr>
        <w:t xml:space="preserve">PROCES/SAMARBEJDE </w:t>
      </w:r>
      <w:r w:rsidRPr="00505C5D">
        <w:rPr>
          <w:rFonts w:ascii="Source Sans Pro" w:hAnsi="Source Sans Pro" w:cs="Apple Color Emoji"/>
          <w:sz w:val="28"/>
          <w:szCs w:val="28"/>
        </w:rPr>
        <w:br/>
      </w:r>
      <w:r w:rsidRPr="00505C5D">
        <w:rPr>
          <w:rFonts w:ascii="Source Sans Pro" w:hAnsi="Source Sans Pro"/>
          <w:b w:val="0"/>
          <w:bCs w:val="0"/>
          <w:sz w:val="22"/>
          <w:szCs w:val="22"/>
        </w:rPr>
        <w:t xml:space="preserve">Her skriver du hvordan du bidrager til samarbejdet med andre på skolen og i oplæringen. Tænk over hvilket ansvar du har i samarbejdet og hvordan du kommunikerer med de andre. </w:t>
      </w:r>
      <w:hyperlink r:id="rId16" w:history="1">
        <w:r w:rsidRPr="007D7136">
          <w:rPr>
            <w:rStyle w:val="Hyperlink"/>
            <w:rFonts w:ascii="Source Sans Pro" w:hAnsi="Source Sans Pro"/>
            <w:b w:val="0"/>
            <w:bCs w:val="0"/>
            <w:sz w:val="22"/>
            <w:szCs w:val="22"/>
          </w:rPr>
          <w:t xml:space="preserve">Se film om proces/samarbejde </w:t>
        </w:r>
        <w:r w:rsidRPr="007D7136">
          <w:rPr>
            <w:rStyle w:val="Hyperlink"/>
            <w:rFonts w:ascii="Source Sans Pro" w:hAnsi="Source Sans Pro"/>
            <w:b w:val="0"/>
            <w:bCs w:val="0"/>
            <w:sz w:val="22"/>
            <w:szCs w:val="22"/>
          </w:rPr>
          <w:sym w:font="Wingdings" w:char="F0E0"/>
        </w:r>
      </w:hyperlink>
    </w:p>
    <w:p w14:paraId="582677EF" w14:textId="77777777" w:rsidR="00290849" w:rsidRPr="0085509F" w:rsidRDefault="00290849" w:rsidP="00290849">
      <w:pPr>
        <w:rPr>
          <w:b/>
          <w:bCs/>
        </w:rPr>
      </w:pPr>
      <w:r w:rsidRPr="0085509F">
        <w:rPr>
          <w:b/>
          <w:bCs/>
        </w:rPr>
        <w:t>HOP DIREKTE TIL</w:t>
      </w:r>
    </w:p>
    <w:p w14:paraId="56D401C3" w14:textId="76BBFF83" w:rsidR="00290849" w:rsidRPr="00505C5D" w:rsidRDefault="00290849" w:rsidP="00290849">
      <w:hyperlink w:anchor="_GRUNDFORLØB_2" w:history="1">
        <w:r w:rsidRPr="0085509F">
          <w:rPr>
            <w:rStyle w:val="Hyperlink"/>
          </w:rPr>
          <w:t>Grundforløb 2</w:t>
        </w:r>
      </w:hyperlink>
      <w:r>
        <w:t xml:space="preserve">, </w:t>
      </w:r>
      <w:hyperlink w:anchor="_SKOLEPERIODE_1A" w:history="1">
        <w:r w:rsidRPr="0085509F">
          <w:rPr>
            <w:rStyle w:val="Hyperlink"/>
          </w:rPr>
          <w:t>skoleperiode 1A</w:t>
        </w:r>
      </w:hyperlink>
      <w:r>
        <w:t xml:space="preserve">, </w:t>
      </w:r>
      <w:hyperlink w:anchor="_OPLÆRING_1A" w:history="1">
        <w:r w:rsidRPr="0085509F">
          <w:rPr>
            <w:rStyle w:val="Hyperlink"/>
          </w:rPr>
          <w:t>oplæring 1A</w:t>
        </w:r>
      </w:hyperlink>
      <w:r>
        <w:t xml:space="preserve">, </w:t>
      </w:r>
      <w:hyperlink w:anchor="_SKOLEPERIODE_1B" w:history="1">
        <w:r w:rsidRPr="0085509F">
          <w:rPr>
            <w:rStyle w:val="Hyperlink"/>
          </w:rPr>
          <w:t>skoleperiode 1B</w:t>
        </w:r>
      </w:hyperlink>
      <w:r>
        <w:t xml:space="preserve">, </w:t>
      </w:r>
      <w:hyperlink w:anchor="_SKOLEPERIODE_2" w:history="1">
        <w:r w:rsidRPr="0085509F">
          <w:rPr>
            <w:rStyle w:val="Hyperlink"/>
          </w:rPr>
          <w:t>skoleperiode 2</w:t>
        </w:r>
      </w:hyperlink>
      <w:r>
        <w:t xml:space="preserve">, </w:t>
      </w:r>
      <w:hyperlink w:anchor="_OPLÆRING_2" w:history="1">
        <w:r w:rsidRPr="0085509F">
          <w:rPr>
            <w:rStyle w:val="Hyperlink"/>
          </w:rPr>
          <w:t>oplæring 2</w:t>
        </w:r>
      </w:hyperlink>
      <w:r>
        <w:t xml:space="preserve">, </w:t>
      </w:r>
      <w:hyperlink w:anchor="_SKOLEPERIODE_3" w:history="1">
        <w:r w:rsidRPr="0085509F">
          <w:rPr>
            <w:rStyle w:val="Hyperlink"/>
          </w:rPr>
          <w:t>skoleperiode 3</w:t>
        </w:r>
      </w:hyperlink>
    </w:p>
    <w:p w14:paraId="1E546BEF" w14:textId="77777777" w:rsidR="00290849" w:rsidRPr="00505C5D" w:rsidRDefault="00290849" w:rsidP="00290849"/>
    <w:p w14:paraId="27BD7E5A" w14:textId="77777777" w:rsidR="00290849" w:rsidRPr="00505C5D" w:rsidRDefault="00290849" w:rsidP="00290849">
      <w:pPr>
        <w:pStyle w:val="Overskrift3"/>
        <w:rPr>
          <w:rFonts w:ascii="Source Sans Pro" w:hAnsi="Source Sans Pro"/>
          <w:sz w:val="28"/>
          <w:szCs w:val="28"/>
        </w:rPr>
      </w:pPr>
      <w:bookmarkStart w:id="0" w:name="_GRUNDFORLØB_2"/>
      <w:bookmarkEnd w:id="0"/>
      <w:r w:rsidRPr="00505C5D">
        <w:rPr>
          <w:rFonts w:ascii="Source Sans Pro" w:hAnsi="Source Sans Pro"/>
          <w:sz w:val="28"/>
          <w:szCs w:val="28"/>
        </w:rPr>
        <w:t>GRUNDFORLØB 2</w:t>
      </w:r>
    </w:p>
    <w:p w14:paraId="0874CCA4" w14:textId="3F061F4C" w:rsidR="002F491B" w:rsidRPr="00505C5D" w:rsidRDefault="00290849" w:rsidP="002F491B">
      <w:pPr>
        <w:rPr>
          <w:b/>
          <w:bCs/>
          <w:color w:val="002060"/>
        </w:rPr>
      </w:pPr>
      <w:r w:rsidRPr="00505C5D">
        <w:rPr>
          <w:b/>
          <w:bCs/>
          <w:color w:val="002060"/>
        </w:rPr>
        <w:t>SELVREGULERING/MINDSET I FORHOLD TIL AT LÆRE</w:t>
      </w:r>
    </w:p>
    <w:tbl>
      <w:tblPr>
        <w:tblStyle w:val="Tabel-Gitter"/>
        <w:tblW w:w="0" w:type="auto"/>
        <w:tblBorders>
          <w:top w:val="single" w:sz="8" w:space="0" w:color="00A08A"/>
          <w:left w:val="single" w:sz="8" w:space="0" w:color="00A08A"/>
          <w:bottom w:val="single" w:sz="8" w:space="0" w:color="00A08A"/>
          <w:right w:val="single" w:sz="8" w:space="0" w:color="00A08A"/>
          <w:insideH w:val="none" w:sz="0" w:space="0" w:color="auto"/>
          <w:insideV w:val="none" w:sz="0" w:space="0" w:color="auto"/>
        </w:tblBorders>
        <w:shd w:val="clear" w:color="auto" w:fill="00A08A"/>
        <w:tblLook w:val="04A0" w:firstRow="1" w:lastRow="0" w:firstColumn="1" w:lastColumn="0" w:noHBand="0" w:noVBand="1"/>
      </w:tblPr>
      <w:tblGrid>
        <w:gridCol w:w="9623"/>
      </w:tblGrid>
      <w:tr w:rsidR="002F491B" w:rsidRPr="00505C5D" w14:paraId="1AA68A54" w14:textId="77777777" w:rsidTr="002E78AD">
        <w:trPr>
          <w:trHeight w:val="794"/>
        </w:trPr>
        <w:tc>
          <w:tcPr>
            <w:tcW w:w="9623" w:type="dxa"/>
            <w:tcBorders>
              <w:top w:val="single" w:sz="4" w:space="0" w:color="00A08A"/>
              <w:left w:val="single" w:sz="4" w:space="0" w:color="00A08A"/>
            </w:tcBorders>
            <w:shd w:val="clear" w:color="auto" w:fill="F5F5F5"/>
          </w:tcPr>
          <w:p w14:paraId="03DB6861" w14:textId="77777777" w:rsidR="002F491B" w:rsidRPr="00505C5D" w:rsidRDefault="002F491B" w:rsidP="002E78AD">
            <w:pPr>
              <w:spacing w:before="120"/>
              <w:rPr>
                <w:sz w:val="22"/>
                <w:szCs w:val="22"/>
              </w:rPr>
            </w:pPr>
            <w:r w:rsidRPr="00505C5D">
              <w:rPr>
                <w:sz w:val="22"/>
                <w:szCs w:val="22"/>
              </w:rPr>
              <w:t xml:space="preserve">Beskriv, hvordan dit mindset er i forhold til at lære: </w:t>
            </w:r>
          </w:p>
          <w:p w14:paraId="133FF894" w14:textId="77777777" w:rsidR="002F491B" w:rsidRDefault="002F491B" w:rsidP="002E78AD">
            <w:p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START:</w:t>
            </w:r>
            <w:r>
              <w:fldChar w:fldCharType="begin">
                <w:ffData>
                  <w:name w:val="Tekst20"/>
                  <w:enabled/>
                  <w:calcOnExit w:val="0"/>
                  <w:textInput/>
                </w:ffData>
              </w:fldChar>
            </w:r>
            <w:bookmarkStart w:id="1" w:name="Tekst20"/>
            <w:r>
              <w:rPr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fldChar w:fldCharType="end"/>
            </w:r>
            <w:bookmarkEnd w:id="1"/>
          </w:p>
          <w:p w14:paraId="1830071B" w14:textId="77777777" w:rsidR="002F491B" w:rsidRDefault="002F491B" w:rsidP="002E78AD">
            <w:p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MIDT:</w:t>
            </w:r>
            <w: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bookmarkStart w:id="2" w:name="Tekst21"/>
            <w:r>
              <w:rPr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fldChar w:fldCharType="end"/>
            </w:r>
            <w:bookmarkEnd w:id="2"/>
          </w:p>
          <w:p w14:paraId="058D5946" w14:textId="77777777" w:rsidR="002F491B" w:rsidRPr="00505C5D" w:rsidRDefault="002F491B" w:rsidP="002E78AD">
            <w:p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SLUT: </w:t>
            </w:r>
            <w:r>
              <w:fldChar w:fldCharType="begin">
                <w:ffData>
                  <w:name w:val="Tekst22"/>
                  <w:enabled/>
                  <w:calcOnExit w:val="0"/>
                  <w:textInput/>
                </w:ffData>
              </w:fldChar>
            </w:r>
            <w:bookmarkStart w:id="3" w:name="Tekst22"/>
            <w:r>
              <w:rPr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fldChar w:fldCharType="end"/>
            </w:r>
            <w:bookmarkEnd w:id="3"/>
          </w:p>
        </w:tc>
      </w:tr>
      <w:tr w:rsidR="002F491B" w:rsidRPr="00505C5D" w14:paraId="729030A3" w14:textId="77777777" w:rsidTr="002E78AD">
        <w:trPr>
          <w:trHeight w:val="794"/>
        </w:trPr>
        <w:tc>
          <w:tcPr>
            <w:tcW w:w="9623" w:type="dxa"/>
            <w:tcBorders>
              <w:left w:val="single" w:sz="4" w:space="0" w:color="00A08A"/>
            </w:tcBorders>
            <w:shd w:val="clear" w:color="auto" w:fill="F5F5F5"/>
          </w:tcPr>
          <w:p w14:paraId="02157F54" w14:textId="77777777" w:rsidR="002F491B" w:rsidRDefault="002F491B" w:rsidP="002E78AD">
            <w:pPr>
              <w:spacing w:before="120"/>
            </w:pPr>
            <w:r w:rsidRPr="00505C5D">
              <w:rPr>
                <w:sz w:val="22"/>
                <w:szCs w:val="22"/>
              </w:rPr>
              <w:lastRenderedPageBreak/>
              <w:t xml:space="preserve">Hvad vil du blive bedre til og hvordan: </w:t>
            </w:r>
          </w:p>
          <w:p w14:paraId="0DC25F95" w14:textId="77777777" w:rsidR="002F491B" w:rsidRDefault="002F491B" w:rsidP="002E78AD">
            <w:p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START:</w:t>
            </w:r>
            <w:r>
              <w:fldChar w:fldCharType="begin">
                <w:ffData>
                  <w:name w:val="Tekst5"/>
                  <w:enabled/>
                  <w:calcOnExit w:val="0"/>
                  <w:textInput/>
                </w:ffData>
              </w:fldChar>
            </w:r>
            <w:bookmarkStart w:id="4" w:name="Tekst5"/>
            <w:r>
              <w:rPr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fldChar w:fldCharType="end"/>
            </w:r>
            <w:bookmarkEnd w:id="4"/>
          </w:p>
          <w:p w14:paraId="74D99518" w14:textId="77777777" w:rsidR="002F491B" w:rsidRDefault="002F491B" w:rsidP="002E78AD">
            <w:p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MIDT:</w:t>
            </w:r>
            <w:r>
              <w:fldChar w:fldCharType="begin">
                <w:ffData>
                  <w:name w:val="Tekst6"/>
                  <w:enabled/>
                  <w:calcOnExit w:val="0"/>
                  <w:textInput/>
                </w:ffData>
              </w:fldChar>
            </w:r>
            <w:bookmarkStart w:id="5" w:name="Tekst6"/>
            <w:r>
              <w:rPr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fldChar w:fldCharType="end"/>
            </w:r>
            <w:bookmarkEnd w:id="5"/>
          </w:p>
          <w:p w14:paraId="5A39B2E0" w14:textId="77777777" w:rsidR="002F491B" w:rsidRPr="00BC7937" w:rsidRDefault="002F491B" w:rsidP="002E78AD">
            <w:pPr>
              <w:spacing w:before="120"/>
            </w:pPr>
            <w:r>
              <w:rPr>
                <w:sz w:val="22"/>
                <w:szCs w:val="22"/>
              </w:rPr>
              <w:t>SLUT:</w:t>
            </w: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bookmarkStart w:id="6" w:name="Tekst7"/>
            <w:r>
              <w:rPr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fldChar w:fldCharType="end"/>
            </w:r>
            <w:bookmarkEnd w:id="6"/>
          </w:p>
        </w:tc>
      </w:tr>
    </w:tbl>
    <w:p w14:paraId="20A6C152" w14:textId="77777777" w:rsidR="002F491B" w:rsidRPr="00505C5D" w:rsidRDefault="002F491B" w:rsidP="002F491B">
      <w:pPr>
        <w:pStyle w:val="Overskrift3"/>
        <w:rPr>
          <w:rFonts w:ascii="Source Sans Pro" w:hAnsi="Source Sans Pro"/>
        </w:rPr>
      </w:pPr>
      <w:r w:rsidRPr="00505C5D">
        <w:rPr>
          <w:rFonts w:ascii="Source Sans Pro" w:hAnsi="Source Sans Pro"/>
        </w:rPr>
        <w:t>OPGAVER/PRODUKT:</w:t>
      </w:r>
    </w:p>
    <w:tbl>
      <w:tblPr>
        <w:tblStyle w:val="Tabel-Gitter"/>
        <w:tblW w:w="0" w:type="auto"/>
        <w:tblBorders>
          <w:top w:val="single" w:sz="8" w:space="0" w:color="00A08A"/>
          <w:left w:val="single" w:sz="8" w:space="0" w:color="00A08A"/>
          <w:bottom w:val="single" w:sz="8" w:space="0" w:color="00A08A"/>
          <w:right w:val="single" w:sz="8" w:space="0" w:color="00A08A"/>
          <w:insideH w:val="none" w:sz="0" w:space="0" w:color="auto"/>
          <w:insideV w:val="none" w:sz="0" w:space="0" w:color="auto"/>
        </w:tblBorders>
        <w:shd w:val="clear" w:color="auto" w:fill="00A08A"/>
        <w:tblLook w:val="04A0" w:firstRow="1" w:lastRow="0" w:firstColumn="1" w:lastColumn="0" w:noHBand="0" w:noVBand="1"/>
      </w:tblPr>
      <w:tblGrid>
        <w:gridCol w:w="9623"/>
      </w:tblGrid>
      <w:tr w:rsidR="002F491B" w:rsidRPr="00505C5D" w14:paraId="3E626305" w14:textId="77777777" w:rsidTr="002E78AD">
        <w:trPr>
          <w:trHeight w:val="794"/>
        </w:trPr>
        <w:tc>
          <w:tcPr>
            <w:tcW w:w="9628" w:type="dxa"/>
            <w:tcBorders>
              <w:top w:val="single" w:sz="4" w:space="0" w:color="00A08A"/>
              <w:left w:val="single" w:sz="4" w:space="0" w:color="00A08A"/>
            </w:tcBorders>
            <w:shd w:val="clear" w:color="auto" w:fill="F5F5F5"/>
          </w:tcPr>
          <w:p w14:paraId="3853340A" w14:textId="77777777" w:rsidR="002F491B" w:rsidRPr="00505C5D" w:rsidRDefault="002F491B" w:rsidP="002E78AD">
            <w:pPr>
              <w:spacing w:before="120"/>
              <w:rPr>
                <w:sz w:val="22"/>
                <w:szCs w:val="22"/>
              </w:rPr>
            </w:pPr>
            <w:r w:rsidRPr="00EE6EE8">
              <w:rPr>
                <w:sz w:val="22"/>
                <w:szCs w:val="22"/>
              </w:rPr>
              <w:t>Beskriv, hvordan du klarer dig i arbejdet med opgaverne</w:t>
            </w:r>
            <w:r w:rsidRPr="00505C5D">
              <w:rPr>
                <w:sz w:val="22"/>
                <w:szCs w:val="22"/>
              </w:rPr>
              <w:t xml:space="preserve">: </w:t>
            </w:r>
          </w:p>
          <w:p w14:paraId="6B0047E2" w14:textId="77777777" w:rsidR="002F491B" w:rsidRDefault="002F491B" w:rsidP="002E78AD">
            <w:p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START:</w:t>
            </w:r>
            <w:r>
              <w:fldChar w:fldCharType="begin">
                <w:ffData>
                  <w:name w:val="Tekst8"/>
                  <w:enabled/>
                  <w:calcOnExit w:val="0"/>
                  <w:textInput/>
                </w:ffData>
              </w:fldChar>
            </w:r>
            <w:bookmarkStart w:id="7" w:name="Tekst8"/>
            <w:r>
              <w:rPr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fldChar w:fldCharType="end"/>
            </w:r>
            <w:bookmarkEnd w:id="7"/>
          </w:p>
          <w:p w14:paraId="04D2AAA8" w14:textId="77777777" w:rsidR="002F491B" w:rsidRDefault="002F491B" w:rsidP="002E78AD">
            <w:p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MIDT:</w:t>
            </w:r>
            <w:r>
              <w:fldChar w:fldCharType="begin">
                <w:ffData>
                  <w:name w:val="Tekst9"/>
                  <w:enabled/>
                  <w:calcOnExit w:val="0"/>
                  <w:textInput/>
                </w:ffData>
              </w:fldChar>
            </w:r>
            <w:bookmarkStart w:id="8" w:name="Tekst9"/>
            <w:r>
              <w:rPr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fldChar w:fldCharType="end"/>
            </w:r>
            <w:bookmarkEnd w:id="8"/>
          </w:p>
          <w:p w14:paraId="20E9A4C2" w14:textId="77777777" w:rsidR="002F491B" w:rsidRPr="00505C5D" w:rsidRDefault="002F491B" w:rsidP="002E78AD">
            <w:p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SLUT:</w:t>
            </w:r>
            <w:r>
              <w:fldChar w:fldCharType="begin">
                <w:ffData>
                  <w:name w:val="Tekst10"/>
                  <w:enabled/>
                  <w:calcOnExit w:val="0"/>
                  <w:textInput/>
                </w:ffData>
              </w:fldChar>
            </w:r>
            <w:bookmarkStart w:id="9" w:name="Tekst10"/>
            <w:r>
              <w:rPr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fldChar w:fldCharType="end"/>
            </w:r>
            <w:bookmarkEnd w:id="9"/>
          </w:p>
        </w:tc>
      </w:tr>
      <w:tr w:rsidR="002F491B" w:rsidRPr="00505C5D" w14:paraId="28A8EB72" w14:textId="77777777" w:rsidTr="002E78AD">
        <w:trPr>
          <w:trHeight w:val="794"/>
        </w:trPr>
        <w:tc>
          <w:tcPr>
            <w:tcW w:w="9628" w:type="dxa"/>
            <w:tcBorders>
              <w:left w:val="single" w:sz="4" w:space="0" w:color="00A08A"/>
            </w:tcBorders>
            <w:shd w:val="clear" w:color="auto" w:fill="F5F5F5"/>
          </w:tcPr>
          <w:p w14:paraId="5F7D87AA" w14:textId="77777777" w:rsidR="002F491B" w:rsidRDefault="002F491B" w:rsidP="002E78AD">
            <w:pPr>
              <w:spacing w:before="120"/>
            </w:pPr>
            <w:r w:rsidRPr="00505C5D">
              <w:rPr>
                <w:sz w:val="22"/>
                <w:szCs w:val="22"/>
              </w:rPr>
              <w:t xml:space="preserve">Hvad vil du blive bedre til og hvordan: </w:t>
            </w:r>
          </w:p>
          <w:p w14:paraId="6DCA5E38" w14:textId="77777777" w:rsidR="002F491B" w:rsidRDefault="002F491B" w:rsidP="002E78AD">
            <w:p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START:</w:t>
            </w:r>
            <w:r>
              <w:fldChar w:fldCharType="begin">
                <w:ffData>
                  <w:name w:val="Tekst11"/>
                  <w:enabled/>
                  <w:calcOnExit w:val="0"/>
                  <w:textInput/>
                </w:ffData>
              </w:fldChar>
            </w:r>
            <w:bookmarkStart w:id="10" w:name="Tekst11"/>
            <w:r>
              <w:rPr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fldChar w:fldCharType="end"/>
            </w:r>
            <w:bookmarkEnd w:id="10"/>
          </w:p>
          <w:p w14:paraId="078D85E7" w14:textId="77777777" w:rsidR="002F491B" w:rsidRDefault="002F491B" w:rsidP="002E78AD">
            <w:p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MIDT:</w:t>
            </w:r>
            <w:r>
              <w:fldChar w:fldCharType="begin">
                <w:ffData>
                  <w:name w:val="Tekst12"/>
                  <w:enabled/>
                  <w:calcOnExit w:val="0"/>
                  <w:textInput/>
                </w:ffData>
              </w:fldChar>
            </w:r>
            <w:bookmarkStart w:id="11" w:name="Tekst12"/>
            <w:r>
              <w:rPr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fldChar w:fldCharType="end"/>
            </w:r>
            <w:bookmarkEnd w:id="11"/>
          </w:p>
          <w:p w14:paraId="5B56B69F" w14:textId="77777777" w:rsidR="002F491B" w:rsidRPr="00505C5D" w:rsidRDefault="002F491B" w:rsidP="002E78AD">
            <w:p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SLUT:</w:t>
            </w:r>
            <w:r>
              <w:fldChar w:fldCharType="begin">
                <w:ffData>
                  <w:name w:val="Tekst13"/>
                  <w:enabled/>
                  <w:calcOnExit w:val="0"/>
                  <w:textInput/>
                </w:ffData>
              </w:fldChar>
            </w:r>
            <w:bookmarkStart w:id="12" w:name="Tekst13"/>
            <w:r>
              <w:rPr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fldChar w:fldCharType="end"/>
            </w:r>
            <w:bookmarkEnd w:id="12"/>
          </w:p>
        </w:tc>
      </w:tr>
    </w:tbl>
    <w:p w14:paraId="735D4DA7" w14:textId="77777777" w:rsidR="002F491B" w:rsidRPr="00505C5D" w:rsidRDefault="002F491B" w:rsidP="002F491B">
      <w:pPr>
        <w:pStyle w:val="Overskrift3"/>
        <w:rPr>
          <w:rFonts w:ascii="Source Sans Pro" w:hAnsi="Source Sans Pro"/>
        </w:rPr>
      </w:pPr>
      <w:r w:rsidRPr="00505C5D">
        <w:rPr>
          <w:rFonts w:ascii="Source Sans Pro" w:hAnsi="Source Sans Pro"/>
        </w:rPr>
        <w:t>PROCES/SAMARBEJDE:</w:t>
      </w:r>
    </w:p>
    <w:tbl>
      <w:tblPr>
        <w:tblStyle w:val="Tabel-Gitter"/>
        <w:tblW w:w="0" w:type="auto"/>
        <w:tblBorders>
          <w:top w:val="single" w:sz="8" w:space="0" w:color="00A08A"/>
          <w:left w:val="single" w:sz="8" w:space="0" w:color="00A08A"/>
          <w:bottom w:val="single" w:sz="8" w:space="0" w:color="00A08A"/>
          <w:right w:val="single" w:sz="8" w:space="0" w:color="00A08A"/>
          <w:insideH w:val="none" w:sz="0" w:space="0" w:color="auto"/>
          <w:insideV w:val="none" w:sz="0" w:space="0" w:color="auto"/>
        </w:tblBorders>
        <w:shd w:val="clear" w:color="auto" w:fill="00A08A"/>
        <w:tblLook w:val="04A0" w:firstRow="1" w:lastRow="0" w:firstColumn="1" w:lastColumn="0" w:noHBand="0" w:noVBand="1"/>
      </w:tblPr>
      <w:tblGrid>
        <w:gridCol w:w="9623"/>
      </w:tblGrid>
      <w:tr w:rsidR="002F491B" w:rsidRPr="00505C5D" w14:paraId="1E3122EF" w14:textId="77777777" w:rsidTr="002E78AD">
        <w:trPr>
          <w:trHeight w:val="794"/>
        </w:trPr>
        <w:tc>
          <w:tcPr>
            <w:tcW w:w="9628" w:type="dxa"/>
            <w:tcBorders>
              <w:top w:val="single" w:sz="4" w:space="0" w:color="00A08A"/>
              <w:left w:val="single" w:sz="4" w:space="0" w:color="00A08A"/>
            </w:tcBorders>
            <w:shd w:val="clear" w:color="auto" w:fill="F5F5F5"/>
          </w:tcPr>
          <w:p w14:paraId="5D78E651" w14:textId="77777777" w:rsidR="002F491B" w:rsidRPr="00505C5D" w:rsidRDefault="002F491B" w:rsidP="002E78AD">
            <w:pPr>
              <w:spacing w:before="120"/>
              <w:rPr>
                <w:sz w:val="22"/>
                <w:szCs w:val="22"/>
              </w:rPr>
            </w:pPr>
            <w:r w:rsidRPr="00EE6EE8">
              <w:rPr>
                <w:sz w:val="22"/>
                <w:szCs w:val="22"/>
              </w:rPr>
              <w:t>Beskriv</w:t>
            </w:r>
            <w:r>
              <w:rPr>
                <w:sz w:val="22"/>
                <w:szCs w:val="22"/>
              </w:rPr>
              <w:t>,</w:t>
            </w:r>
            <w:r w:rsidRPr="00EE6EE8">
              <w:rPr>
                <w:sz w:val="22"/>
                <w:szCs w:val="22"/>
              </w:rPr>
              <w:t xml:space="preserve"> hvordan du indgår i et samarbejde</w:t>
            </w:r>
            <w:r w:rsidRPr="00505C5D">
              <w:rPr>
                <w:sz w:val="22"/>
                <w:szCs w:val="22"/>
              </w:rPr>
              <w:t xml:space="preserve">: </w:t>
            </w:r>
          </w:p>
          <w:p w14:paraId="0228ABCA" w14:textId="77777777" w:rsidR="002F491B" w:rsidRDefault="002F491B" w:rsidP="002E78AD">
            <w:p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START:</w:t>
            </w:r>
            <w:r>
              <w:fldChar w:fldCharType="begin">
                <w:ffData>
                  <w:name w:val="Tekst14"/>
                  <w:enabled/>
                  <w:calcOnExit w:val="0"/>
                  <w:textInput/>
                </w:ffData>
              </w:fldChar>
            </w:r>
            <w:bookmarkStart w:id="13" w:name="Tekst14"/>
            <w:r>
              <w:rPr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fldChar w:fldCharType="end"/>
            </w:r>
            <w:bookmarkEnd w:id="13"/>
          </w:p>
          <w:p w14:paraId="6D53093F" w14:textId="77777777" w:rsidR="002F491B" w:rsidRDefault="002F491B" w:rsidP="002E78AD">
            <w:p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MIDT:</w:t>
            </w:r>
            <w: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bookmarkStart w:id="14" w:name="Tekst15"/>
            <w:r>
              <w:rPr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fldChar w:fldCharType="end"/>
            </w:r>
            <w:bookmarkEnd w:id="14"/>
          </w:p>
          <w:p w14:paraId="25969DD1" w14:textId="77777777" w:rsidR="002F491B" w:rsidRPr="00505C5D" w:rsidRDefault="002F491B" w:rsidP="002E78AD">
            <w:p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SLUT:</w:t>
            </w:r>
            <w:r>
              <w:fldChar w:fldCharType="begin">
                <w:ffData>
                  <w:name w:val="Tekst16"/>
                  <w:enabled/>
                  <w:calcOnExit w:val="0"/>
                  <w:textInput/>
                </w:ffData>
              </w:fldChar>
            </w:r>
            <w:bookmarkStart w:id="15" w:name="Tekst16"/>
            <w:r>
              <w:rPr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fldChar w:fldCharType="end"/>
            </w:r>
            <w:bookmarkEnd w:id="15"/>
          </w:p>
        </w:tc>
      </w:tr>
      <w:tr w:rsidR="002F491B" w:rsidRPr="00505C5D" w14:paraId="45CF8ACD" w14:textId="77777777" w:rsidTr="002E78AD">
        <w:trPr>
          <w:trHeight w:val="794"/>
        </w:trPr>
        <w:tc>
          <w:tcPr>
            <w:tcW w:w="9628" w:type="dxa"/>
            <w:tcBorders>
              <w:left w:val="single" w:sz="4" w:space="0" w:color="00A08A"/>
            </w:tcBorders>
            <w:shd w:val="clear" w:color="auto" w:fill="F5F5F5"/>
          </w:tcPr>
          <w:p w14:paraId="5E15F3A7" w14:textId="77777777" w:rsidR="002F491B" w:rsidRDefault="002F491B" w:rsidP="002E78AD">
            <w:pPr>
              <w:spacing w:before="120"/>
            </w:pPr>
            <w:r w:rsidRPr="00505C5D">
              <w:rPr>
                <w:sz w:val="22"/>
                <w:szCs w:val="22"/>
              </w:rPr>
              <w:t xml:space="preserve">Hvad vil du blive bedre til og hvordan: </w:t>
            </w:r>
          </w:p>
          <w:p w14:paraId="0B313CCA" w14:textId="77777777" w:rsidR="002F491B" w:rsidRDefault="002F491B" w:rsidP="002E78AD">
            <w:p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START:</w:t>
            </w:r>
            <w:r>
              <w:fldChar w:fldCharType="begin">
                <w:ffData>
                  <w:name w:val="Tekst17"/>
                  <w:enabled/>
                  <w:calcOnExit w:val="0"/>
                  <w:textInput/>
                </w:ffData>
              </w:fldChar>
            </w:r>
            <w:bookmarkStart w:id="16" w:name="Tekst17"/>
            <w:r>
              <w:rPr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fldChar w:fldCharType="end"/>
            </w:r>
            <w:bookmarkEnd w:id="16"/>
          </w:p>
          <w:p w14:paraId="7AF5D32B" w14:textId="77777777" w:rsidR="002F491B" w:rsidRDefault="002F491B" w:rsidP="002E78AD">
            <w:p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MIDT:</w:t>
            </w:r>
            <w:r>
              <w:fldChar w:fldCharType="begin">
                <w:ffData>
                  <w:name w:val="Tekst18"/>
                  <w:enabled/>
                  <w:calcOnExit w:val="0"/>
                  <w:textInput/>
                </w:ffData>
              </w:fldChar>
            </w:r>
            <w:bookmarkStart w:id="17" w:name="Tekst18"/>
            <w:r>
              <w:rPr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fldChar w:fldCharType="end"/>
            </w:r>
            <w:bookmarkEnd w:id="17"/>
          </w:p>
          <w:p w14:paraId="43B304E5" w14:textId="77777777" w:rsidR="002F491B" w:rsidRPr="00505C5D" w:rsidRDefault="002F491B" w:rsidP="002E78AD">
            <w:p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SLUT:</w:t>
            </w:r>
            <w:r>
              <w:fldChar w:fldCharType="begin">
                <w:ffData>
                  <w:name w:val="Tekst19"/>
                  <w:enabled/>
                  <w:calcOnExit w:val="0"/>
                  <w:textInput/>
                </w:ffData>
              </w:fldChar>
            </w:r>
            <w:bookmarkStart w:id="18" w:name="Tekst19"/>
            <w:r>
              <w:rPr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fldChar w:fldCharType="end"/>
            </w:r>
            <w:bookmarkEnd w:id="18"/>
          </w:p>
        </w:tc>
      </w:tr>
    </w:tbl>
    <w:p w14:paraId="4D1CB99C" w14:textId="77777777" w:rsidR="00290849" w:rsidRPr="00505C5D" w:rsidRDefault="00290849" w:rsidP="00290849">
      <w:pPr>
        <w:pStyle w:val="Overskrift3"/>
        <w:rPr>
          <w:rFonts w:ascii="Source Sans Pro" w:hAnsi="Source Sans Pro"/>
        </w:rPr>
      </w:pPr>
    </w:p>
    <w:p w14:paraId="62096EFC" w14:textId="77777777" w:rsidR="00290849" w:rsidRPr="00505C5D" w:rsidRDefault="00290849" w:rsidP="00290849">
      <w:pPr>
        <w:pStyle w:val="Overskrift3"/>
        <w:rPr>
          <w:rFonts w:ascii="Source Sans Pro" w:hAnsi="Source Sans Pro"/>
          <w:sz w:val="28"/>
          <w:szCs w:val="28"/>
        </w:rPr>
      </w:pPr>
      <w:bookmarkStart w:id="19" w:name="_SKOLEPERIODE_1A"/>
      <w:bookmarkEnd w:id="19"/>
      <w:r w:rsidRPr="00505C5D">
        <w:rPr>
          <w:rFonts w:ascii="Source Sans Pro" w:hAnsi="Source Sans Pro"/>
          <w:sz w:val="28"/>
          <w:szCs w:val="28"/>
        </w:rPr>
        <w:t>SKOLEPERIODE 1A</w:t>
      </w:r>
    </w:p>
    <w:p w14:paraId="1EF3A72B" w14:textId="77777777" w:rsidR="00290849" w:rsidRPr="00505C5D" w:rsidRDefault="00290849" w:rsidP="00290849">
      <w:pPr>
        <w:rPr>
          <w:b/>
          <w:bCs/>
          <w:color w:val="002060"/>
        </w:rPr>
      </w:pPr>
      <w:r w:rsidRPr="00505C5D">
        <w:rPr>
          <w:b/>
          <w:bCs/>
          <w:color w:val="002060"/>
        </w:rPr>
        <w:t>SELVREGULERING/MINDSET I FORHOLD TIL AT LÆRE</w:t>
      </w:r>
    </w:p>
    <w:tbl>
      <w:tblPr>
        <w:tblStyle w:val="Tabel-Gitter"/>
        <w:tblW w:w="0" w:type="auto"/>
        <w:tblBorders>
          <w:top w:val="single" w:sz="8" w:space="0" w:color="00A08A"/>
          <w:left w:val="single" w:sz="8" w:space="0" w:color="00A08A"/>
          <w:bottom w:val="single" w:sz="8" w:space="0" w:color="00A08A"/>
          <w:right w:val="single" w:sz="8" w:space="0" w:color="00A08A"/>
          <w:insideH w:val="none" w:sz="0" w:space="0" w:color="auto"/>
          <w:insideV w:val="none" w:sz="0" w:space="0" w:color="auto"/>
        </w:tblBorders>
        <w:shd w:val="clear" w:color="auto" w:fill="00A08A"/>
        <w:tblLook w:val="04A0" w:firstRow="1" w:lastRow="0" w:firstColumn="1" w:lastColumn="0" w:noHBand="0" w:noVBand="1"/>
      </w:tblPr>
      <w:tblGrid>
        <w:gridCol w:w="9623"/>
      </w:tblGrid>
      <w:tr w:rsidR="00290849" w:rsidRPr="00505C5D" w14:paraId="41602A10" w14:textId="77777777" w:rsidTr="00FB24ED">
        <w:trPr>
          <w:trHeight w:val="794"/>
        </w:trPr>
        <w:tc>
          <w:tcPr>
            <w:tcW w:w="9623" w:type="dxa"/>
            <w:tcBorders>
              <w:top w:val="single" w:sz="4" w:space="0" w:color="00A08A"/>
              <w:left w:val="single" w:sz="4" w:space="0" w:color="00A08A"/>
            </w:tcBorders>
            <w:shd w:val="clear" w:color="auto" w:fill="F5F5F5"/>
          </w:tcPr>
          <w:p w14:paraId="0460EC80" w14:textId="77777777" w:rsidR="00290849" w:rsidRPr="00505C5D" w:rsidRDefault="00290849" w:rsidP="00FB24ED">
            <w:pPr>
              <w:spacing w:before="120"/>
              <w:rPr>
                <w:sz w:val="22"/>
                <w:szCs w:val="22"/>
              </w:rPr>
            </w:pPr>
            <w:r w:rsidRPr="00505C5D">
              <w:rPr>
                <w:sz w:val="22"/>
                <w:szCs w:val="22"/>
              </w:rPr>
              <w:t xml:space="preserve">Beskriv, hvordan dit mindset er i forhold til at lære: </w:t>
            </w:r>
            <w:r w:rsidRPr="00505C5D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505C5D">
              <w:rPr>
                <w:sz w:val="22"/>
                <w:szCs w:val="22"/>
              </w:rPr>
              <w:instrText xml:space="preserve"> FORMTEXT </w:instrText>
            </w:r>
            <w:r w:rsidRPr="00505C5D">
              <w:fldChar w:fldCharType="separate"/>
            </w:r>
            <w:r w:rsidRPr="00505C5D">
              <w:t xml:space="preserve">  </w:t>
            </w:r>
            <w:r w:rsidRPr="00505C5D">
              <w:rPr>
                <w:sz w:val="22"/>
                <w:szCs w:val="22"/>
              </w:rPr>
              <w:t xml:space="preserve">   </w:t>
            </w:r>
            <w:r w:rsidRPr="00505C5D">
              <w:fldChar w:fldCharType="end"/>
            </w:r>
          </w:p>
          <w:p w14:paraId="155D8FBE" w14:textId="77777777" w:rsidR="00290849" w:rsidRPr="00505C5D" w:rsidRDefault="00290849" w:rsidP="00FB24ED">
            <w:pPr>
              <w:spacing w:before="120"/>
              <w:rPr>
                <w:sz w:val="22"/>
                <w:szCs w:val="22"/>
              </w:rPr>
            </w:pPr>
          </w:p>
        </w:tc>
      </w:tr>
      <w:tr w:rsidR="00290849" w:rsidRPr="00505C5D" w14:paraId="5ED71AF5" w14:textId="77777777" w:rsidTr="00FB24ED">
        <w:trPr>
          <w:trHeight w:val="794"/>
        </w:trPr>
        <w:tc>
          <w:tcPr>
            <w:tcW w:w="9623" w:type="dxa"/>
            <w:tcBorders>
              <w:left w:val="single" w:sz="4" w:space="0" w:color="00A08A"/>
            </w:tcBorders>
            <w:shd w:val="clear" w:color="auto" w:fill="F5F5F5"/>
          </w:tcPr>
          <w:p w14:paraId="213A90F0" w14:textId="77777777" w:rsidR="00290849" w:rsidRPr="00505C5D" w:rsidRDefault="00290849" w:rsidP="00FB24ED">
            <w:pPr>
              <w:spacing w:before="120"/>
              <w:rPr>
                <w:sz w:val="22"/>
                <w:szCs w:val="22"/>
              </w:rPr>
            </w:pPr>
            <w:r w:rsidRPr="00505C5D">
              <w:rPr>
                <w:sz w:val="22"/>
                <w:szCs w:val="22"/>
              </w:rPr>
              <w:t xml:space="preserve">Hvad vil du blive bedre til og hvordan: </w:t>
            </w:r>
            <w:r w:rsidRPr="00505C5D"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505C5D">
              <w:rPr>
                <w:sz w:val="22"/>
                <w:szCs w:val="22"/>
              </w:rPr>
              <w:instrText xml:space="preserve"> FORMTEXT </w:instrText>
            </w:r>
            <w:r w:rsidRPr="00505C5D">
              <w:fldChar w:fldCharType="separate"/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fldChar w:fldCharType="end"/>
            </w:r>
          </w:p>
        </w:tc>
      </w:tr>
    </w:tbl>
    <w:p w14:paraId="7D3205B0" w14:textId="77777777" w:rsidR="00290849" w:rsidRPr="00505C5D" w:rsidRDefault="00290849" w:rsidP="00290849">
      <w:pPr>
        <w:pStyle w:val="Overskrift3"/>
        <w:rPr>
          <w:rFonts w:ascii="Source Sans Pro" w:hAnsi="Source Sans Pro"/>
        </w:rPr>
      </w:pPr>
      <w:r w:rsidRPr="00505C5D">
        <w:rPr>
          <w:rFonts w:ascii="Source Sans Pro" w:hAnsi="Source Sans Pro"/>
        </w:rPr>
        <w:lastRenderedPageBreak/>
        <w:t>OPGAVER/PRODUKT:</w:t>
      </w:r>
    </w:p>
    <w:tbl>
      <w:tblPr>
        <w:tblStyle w:val="Tabel-Gitter"/>
        <w:tblW w:w="0" w:type="auto"/>
        <w:tblBorders>
          <w:top w:val="single" w:sz="8" w:space="0" w:color="00A08A"/>
          <w:left w:val="single" w:sz="8" w:space="0" w:color="00A08A"/>
          <w:bottom w:val="single" w:sz="8" w:space="0" w:color="00A08A"/>
          <w:right w:val="single" w:sz="8" w:space="0" w:color="00A08A"/>
          <w:insideH w:val="none" w:sz="0" w:space="0" w:color="auto"/>
          <w:insideV w:val="none" w:sz="0" w:space="0" w:color="auto"/>
        </w:tblBorders>
        <w:shd w:val="clear" w:color="auto" w:fill="00A08A"/>
        <w:tblLook w:val="04A0" w:firstRow="1" w:lastRow="0" w:firstColumn="1" w:lastColumn="0" w:noHBand="0" w:noVBand="1"/>
      </w:tblPr>
      <w:tblGrid>
        <w:gridCol w:w="9623"/>
      </w:tblGrid>
      <w:tr w:rsidR="00290849" w:rsidRPr="00505C5D" w14:paraId="4FBBF187" w14:textId="77777777" w:rsidTr="00FB24ED">
        <w:trPr>
          <w:trHeight w:val="794"/>
        </w:trPr>
        <w:tc>
          <w:tcPr>
            <w:tcW w:w="9628" w:type="dxa"/>
            <w:tcBorders>
              <w:top w:val="single" w:sz="4" w:space="0" w:color="00A08A"/>
              <w:left w:val="single" w:sz="4" w:space="0" w:color="00A08A"/>
            </w:tcBorders>
            <w:shd w:val="clear" w:color="auto" w:fill="F5F5F5"/>
          </w:tcPr>
          <w:p w14:paraId="0311253B" w14:textId="77777777" w:rsidR="00290849" w:rsidRPr="00505C5D" w:rsidRDefault="00290849" w:rsidP="00FB24ED">
            <w:pPr>
              <w:spacing w:before="120"/>
              <w:rPr>
                <w:sz w:val="22"/>
                <w:szCs w:val="22"/>
              </w:rPr>
            </w:pPr>
            <w:r w:rsidRPr="00EE6EE8">
              <w:rPr>
                <w:sz w:val="22"/>
                <w:szCs w:val="22"/>
              </w:rPr>
              <w:t>Beskriv, hvordan du klarer dig i arbejdet med opgaverne</w:t>
            </w:r>
            <w:r w:rsidRPr="00505C5D">
              <w:rPr>
                <w:sz w:val="22"/>
                <w:szCs w:val="22"/>
              </w:rPr>
              <w:t xml:space="preserve">: </w:t>
            </w:r>
            <w:r w:rsidRPr="00505C5D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505C5D">
              <w:rPr>
                <w:sz w:val="22"/>
                <w:szCs w:val="22"/>
              </w:rPr>
              <w:instrText xml:space="preserve"> FORMTEXT </w:instrText>
            </w:r>
            <w:r w:rsidRPr="00505C5D">
              <w:fldChar w:fldCharType="separate"/>
            </w:r>
            <w:r w:rsidRPr="00505C5D">
              <w:t xml:space="preserve">  </w:t>
            </w:r>
            <w:r w:rsidRPr="00505C5D">
              <w:rPr>
                <w:sz w:val="22"/>
                <w:szCs w:val="22"/>
              </w:rPr>
              <w:t xml:space="preserve">   </w:t>
            </w:r>
            <w:r w:rsidRPr="00505C5D">
              <w:fldChar w:fldCharType="end"/>
            </w:r>
          </w:p>
          <w:p w14:paraId="43CDF850" w14:textId="77777777" w:rsidR="00290849" w:rsidRPr="00505C5D" w:rsidRDefault="00290849" w:rsidP="00FB24ED">
            <w:pPr>
              <w:spacing w:before="120"/>
              <w:rPr>
                <w:sz w:val="22"/>
                <w:szCs w:val="22"/>
              </w:rPr>
            </w:pPr>
          </w:p>
        </w:tc>
      </w:tr>
      <w:tr w:rsidR="00290849" w:rsidRPr="00505C5D" w14:paraId="082F9DB8" w14:textId="77777777" w:rsidTr="00FB24ED">
        <w:trPr>
          <w:trHeight w:val="794"/>
        </w:trPr>
        <w:tc>
          <w:tcPr>
            <w:tcW w:w="9628" w:type="dxa"/>
            <w:tcBorders>
              <w:left w:val="single" w:sz="4" w:space="0" w:color="00A08A"/>
            </w:tcBorders>
            <w:shd w:val="clear" w:color="auto" w:fill="F5F5F5"/>
          </w:tcPr>
          <w:p w14:paraId="782D9810" w14:textId="77777777" w:rsidR="00290849" w:rsidRPr="00505C5D" w:rsidRDefault="00290849" w:rsidP="00FB24ED">
            <w:pPr>
              <w:spacing w:before="120"/>
              <w:rPr>
                <w:sz w:val="22"/>
                <w:szCs w:val="22"/>
              </w:rPr>
            </w:pPr>
            <w:r w:rsidRPr="00505C5D">
              <w:rPr>
                <w:sz w:val="22"/>
                <w:szCs w:val="22"/>
              </w:rPr>
              <w:t xml:space="preserve">Hvad vil du blive bedre til og hvordan: </w:t>
            </w:r>
            <w:r w:rsidRPr="00505C5D"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505C5D">
              <w:rPr>
                <w:sz w:val="22"/>
                <w:szCs w:val="22"/>
              </w:rPr>
              <w:instrText xml:space="preserve"> FORMTEXT </w:instrText>
            </w:r>
            <w:r w:rsidRPr="00505C5D">
              <w:fldChar w:fldCharType="separate"/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fldChar w:fldCharType="end"/>
            </w:r>
          </w:p>
        </w:tc>
      </w:tr>
    </w:tbl>
    <w:p w14:paraId="25C251B8" w14:textId="77777777" w:rsidR="00290849" w:rsidRPr="00505C5D" w:rsidRDefault="00290849" w:rsidP="00290849">
      <w:pPr>
        <w:pStyle w:val="Overskrift3"/>
        <w:rPr>
          <w:rFonts w:ascii="Source Sans Pro" w:hAnsi="Source Sans Pro"/>
        </w:rPr>
      </w:pPr>
      <w:r w:rsidRPr="00505C5D">
        <w:rPr>
          <w:rFonts w:ascii="Source Sans Pro" w:hAnsi="Source Sans Pro"/>
        </w:rPr>
        <w:t>PROCES/SAMARBEJDE:</w:t>
      </w:r>
    </w:p>
    <w:tbl>
      <w:tblPr>
        <w:tblStyle w:val="Tabel-Gitter"/>
        <w:tblW w:w="0" w:type="auto"/>
        <w:tblBorders>
          <w:top w:val="single" w:sz="8" w:space="0" w:color="00A08A"/>
          <w:left w:val="single" w:sz="8" w:space="0" w:color="00A08A"/>
          <w:bottom w:val="single" w:sz="8" w:space="0" w:color="00A08A"/>
          <w:right w:val="single" w:sz="8" w:space="0" w:color="00A08A"/>
          <w:insideH w:val="none" w:sz="0" w:space="0" w:color="auto"/>
          <w:insideV w:val="none" w:sz="0" w:space="0" w:color="auto"/>
        </w:tblBorders>
        <w:shd w:val="clear" w:color="auto" w:fill="00A08A"/>
        <w:tblLook w:val="04A0" w:firstRow="1" w:lastRow="0" w:firstColumn="1" w:lastColumn="0" w:noHBand="0" w:noVBand="1"/>
      </w:tblPr>
      <w:tblGrid>
        <w:gridCol w:w="9623"/>
      </w:tblGrid>
      <w:tr w:rsidR="00290849" w:rsidRPr="00505C5D" w14:paraId="0310DEB2" w14:textId="77777777" w:rsidTr="00FB24ED">
        <w:trPr>
          <w:trHeight w:val="794"/>
        </w:trPr>
        <w:tc>
          <w:tcPr>
            <w:tcW w:w="9628" w:type="dxa"/>
            <w:tcBorders>
              <w:top w:val="single" w:sz="4" w:space="0" w:color="00A08A"/>
              <w:left w:val="single" w:sz="4" w:space="0" w:color="00A08A"/>
            </w:tcBorders>
            <w:shd w:val="clear" w:color="auto" w:fill="F5F5F5"/>
          </w:tcPr>
          <w:p w14:paraId="2AC5CA53" w14:textId="77777777" w:rsidR="00290849" w:rsidRPr="00505C5D" w:rsidRDefault="00290849" w:rsidP="00FB24ED">
            <w:pPr>
              <w:spacing w:before="120"/>
              <w:rPr>
                <w:sz w:val="22"/>
                <w:szCs w:val="22"/>
              </w:rPr>
            </w:pPr>
            <w:r w:rsidRPr="00EE6EE8">
              <w:rPr>
                <w:sz w:val="22"/>
                <w:szCs w:val="22"/>
              </w:rPr>
              <w:t>Beskriv</w:t>
            </w:r>
            <w:r>
              <w:rPr>
                <w:sz w:val="22"/>
                <w:szCs w:val="22"/>
              </w:rPr>
              <w:t>,</w:t>
            </w:r>
            <w:r w:rsidRPr="00EE6EE8">
              <w:rPr>
                <w:sz w:val="22"/>
                <w:szCs w:val="22"/>
              </w:rPr>
              <w:t xml:space="preserve"> hvordan du indgår i et samarbejde</w:t>
            </w:r>
            <w:r w:rsidRPr="00505C5D">
              <w:rPr>
                <w:sz w:val="22"/>
                <w:szCs w:val="22"/>
              </w:rPr>
              <w:t xml:space="preserve">: </w:t>
            </w:r>
            <w:r w:rsidRPr="00505C5D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505C5D">
              <w:rPr>
                <w:sz w:val="22"/>
                <w:szCs w:val="22"/>
              </w:rPr>
              <w:instrText xml:space="preserve"> FORMTEXT </w:instrText>
            </w:r>
            <w:r w:rsidRPr="00505C5D">
              <w:fldChar w:fldCharType="separate"/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fldChar w:fldCharType="end"/>
            </w:r>
          </w:p>
          <w:p w14:paraId="00EF9AC3" w14:textId="77777777" w:rsidR="00290849" w:rsidRPr="00505C5D" w:rsidRDefault="00290849" w:rsidP="00FB24ED">
            <w:pPr>
              <w:spacing w:before="120"/>
              <w:rPr>
                <w:sz w:val="22"/>
                <w:szCs w:val="22"/>
              </w:rPr>
            </w:pPr>
          </w:p>
        </w:tc>
      </w:tr>
      <w:tr w:rsidR="00290849" w:rsidRPr="00505C5D" w14:paraId="4D04046C" w14:textId="77777777" w:rsidTr="00FB24ED">
        <w:trPr>
          <w:trHeight w:val="794"/>
        </w:trPr>
        <w:tc>
          <w:tcPr>
            <w:tcW w:w="9628" w:type="dxa"/>
            <w:tcBorders>
              <w:left w:val="single" w:sz="4" w:space="0" w:color="00A08A"/>
            </w:tcBorders>
            <w:shd w:val="clear" w:color="auto" w:fill="F5F5F5"/>
          </w:tcPr>
          <w:p w14:paraId="393BFA74" w14:textId="77777777" w:rsidR="00290849" w:rsidRPr="00505C5D" w:rsidRDefault="00290849" w:rsidP="00FB24ED">
            <w:pPr>
              <w:spacing w:before="120"/>
              <w:rPr>
                <w:sz w:val="22"/>
                <w:szCs w:val="22"/>
              </w:rPr>
            </w:pPr>
            <w:r w:rsidRPr="00505C5D">
              <w:rPr>
                <w:sz w:val="22"/>
                <w:szCs w:val="22"/>
              </w:rPr>
              <w:t xml:space="preserve">Hvad vil du blive bedre til og hvordan: </w:t>
            </w:r>
            <w:r w:rsidRPr="00505C5D"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505C5D">
              <w:rPr>
                <w:sz w:val="22"/>
                <w:szCs w:val="22"/>
              </w:rPr>
              <w:instrText xml:space="preserve"> FORMTEXT </w:instrText>
            </w:r>
            <w:r w:rsidRPr="00505C5D">
              <w:fldChar w:fldCharType="separate"/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fldChar w:fldCharType="end"/>
            </w:r>
          </w:p>
        </w:tc>
      </w:tr>
    </w:tbl>
    <w:p w14:paraId="2E2A9161" w14:textId="77777777" w:rsidR="00290849" w:rsidRPr="00505C5D" w:rsidRDefault="00290849" w:rsidP="00290849"/>
    <w:p w14:paraId="32181087" w14:textId="77777777" w:rsidR="00290849" w:rsidRPr="00505C5D" w:rsidRDefault="00290849" w:rsidP="00290849">
      <w:pPr>
        <w:pStyle w:val="Overskrift3"/>
        <w:rPr>
          <w:rFonts w:ascii="Source Sans Pro" w:hAnsi="Source Sans Pro"/>
          <w:sz w:val="28"/>
          <w:szCs w:val="28"/>
        </w:rPr>
      </w:pPr>
      <w:bookmarkStart w:id="20" w:name="_OPLÆRING_1A"/>
      <w:bookmarkEnd w:id="20"/>
      <w:r w:rsidRPr="00505C5D">
        <w:rPr>
          <w:rFonts w:ascii="Source Sans Pro" w:hAnsi="Source Sans Pro"/>
          <w:sz w:val="28"/>
          <w:szCs w:val="28"/>
        </w:rPr>
        <w:t>OPLÆRING 1A</w:t>
      </w:r>
    </w:p>
    <w:p w14:paraId="603EE029" w14:textId="77777777" w:rsidR="00290849" w:rsidRPr="00505C5D" w:rsidRDefault="00290849" w:rsidP="00290849">
      <w:pPr>
        <w:rPr>
          <w:b/>
          <w:bCs/>
          <w:color w:val="002060"/>
        </w:rPr>
      </w:pPr>
      <w:r w:rsidRPr="00505C5D">
        <w:rPr>
          <w:b/>
          <w:bCs/>
          <w:color w:val="002060"/>
        </w:rPr>
        <w:t>SELVREGULERING/MINDSET I FORHOLD TIL AT LÆRE</w:t>
      </w:r>
    </w:p>
    <w:tbl>
      <w:tblPr>
        <w:tblStyle w:val="Tabel-Gitter"/>
        <w:tblW w:w="0" w:type="auto"/>
        <w:tblBorders>
          <w:top w:val="single" w:sz="8" w:space="0" w:color="00A08A"/>
          <w:left w:val="single" w:sz="8" w:space="0" w:color="00A08A"/>
          <w:bottom w:val="single" w:sz="8" w:space="0" w:color="00A08A"/>
          <w:right w:val="single" w:sz="8" w:space="0" w:color="00A08A"/>
          <w:insideH w:val="none" w:sz="0" w:space="0" w:color="auto"/>
          <w:insideV w:val="none" w:sz="0" w:space="0" w:color="auto"/>
        </w:tblBorders>
        <w:shd w:val="clear" w:color="auto" w:fill="00A08A"/>
        <w:tblLook w:val="04A0" w:firstRow="1" w:lastRow="0" w:firstColumn="1" w:lastColumn="0" w:noHBand="0" w:noVBand="1"/>
      </w:tblPr>
      <w:tblGrid>
        <w:gridCol w:w="9623"/>
      </w:tblGrid>
      <w:tr w:rsidR="00290849" w:rsidRPr="00505C5D" w14:paraId="48B6873D" w14:textId="77777777" w:rsidTr="00FB24ED">
        <w:trPr>
          <w:trHeight w:val="794"/>
        </w:trPr>
        <w:tc>
          <w:tcPr>
            <w:tcW w:w="9623" w:type="dxa"/>
            <w:tcBorders>
              <w:top w:val="single" w:sz="4" w:space="0" w:color="00A08A"/>
              <w:left w:val="single" w:sz="4" w:space="0" w:color="00A08A"/>
            </w:tcBorders>
            <w:shd w:val="clear" w:color="auto" w:fill="F5F5F5"/>
          </w:tcPr>
          <w:p w14:paraId="672A6BEB" w14:textId="77777777" w:rsidR="00290849" w:rsidRPr="00505C5D" w:rsidRDefault="00290849" w:rsidP="00FB24ED">
            <w:pPr>
              <w:spacing w:before="120"/>
              <w:rPr>
                <w:sz w:val="22"/>
                <w:szCs w:val="22"/>
              </w:rPr>
            </w:pPr>
            <w:r w:rsidRPr="00505C5D">
              <w:rPr>
                <w:sz w:val="22"/>
                <w:szCs w:val="22"/>
              </w:rPr>
              <w:t xml:space="preserve">Beskriv, hvordan dit mindset er i forhold til at lære: </w:t>
            </w:r>
            <w:r w:rsidRPr="00505C5D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505C5D">
              <w:rPr>
                <w:sz w:val="22"/>
                <w:szCs w:val="22"/>
              </w:rPr>
              <w:instrText xml:space="preserve"> FORMTEXT </w:instrText>
            </w:r>
            <w:r w:rsidRPr="00505C5D">
              <w:fldChar w:fldCharType="separate"/>
            </w:r>
            <w:r w:rsidRPr="00505C5D">
              <w:t xml:space="preserve">  </w:t>
            </w:r>
            <w:r w:rsidRPr="00505C5D">
              <w:rPr>
                <w:sz w:val="22"/>
                <w:szCs w:val="22"/>
              </w:rPr>
              <w:t xml:space="preserve">   </w:t>
            </w:r>
            <w:r w:rsidRPr="00505C5D">
              <w:fldChar w:fldCharType="end"/>
            </w:r>
          </w:p>
          <w:p w14:paraId="617B0D35" w14:textId="77777777" w:rsidR="00290849" w:rsidRPr="00505C5D" w:rsidRDefault="00290849" w:rsidP="00FB24ED">
            <w:pPr>
              <w:spacing w:before="120"/>
              <w:rPr>
                <w:sz w:val="22"/>
                <w:szCs w:val="22"/>
              </w:rPr>
            </w:pPr>
          </w:p>
        </w:tc>
      </w:tr>
      <w:tr w:rsidR="00290849" w:rsidRPr="00505C5D" w14:paraId="4A1D5B20" w14:textId="77777777" w:rsidTr="00FB24ED">
        <w:trPr>
          <w:trHeight w:val="794"/>
        </w:trPr>
        <w:tc>
          <w:tcPr>
            <w:tcW w:w="9623" w:type="dxa"/>
            <w:tcBorders>
              <w:left w:val="single" w:sz="4" w:space="0" w:color="00A08A"/>
            </w:tcBorders>
            <w:shd w:val="clear" w:color="auto" w:fill="F5F5F5"/>
          </w:tcPr>
          <w:p w14:paraId="1D6F18F6" w14:textId="77777777" w:rsidR="00290849" w:rsidRPr="00505C5D" w:rsidRDefault="00290849" w:rsidP="00FB24ED">
            <w:pPr>
              <w:spacing w:before="120"/>
              <w:rPr>
                <w:sz w:val="22"/>
                <w:szCs w:val="22"/>
              </w:rPr>
            </w:pPr>
            <w:r w:rsidRPr="00505C5D">
              <w:rPr>
                <w:sz w:val="22"/>
                <w:szCs w:val="22"/>
              </w:rPr>
              <w:t xml:space="preserve">Hvad vil du blive bedre til og hvordan: </w:t>
            </w:r>
            <w:r w:rsidRPr="00505C5D"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505C5D">
              <w:rPr>
                <w:sz w:val="22"/>
                <w:szCs w:val="22"/>
              </w:rPr>
              <w:instrText xml:space="preserve"> FORMTEXT </w:instrText>
            </w:r>
            <w:r w:rsidRPr="00505C5D">
              <w:fldChar w:fldCharType="separate"/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fldChar w:fldCharType="end"/>
            </w:r>
          </w:p>
        </w:tc>
      </w:tr>
    </w:tbl>
    <w:p w14:paraId="633DB895" w14:textId="77777777" w:rsidR="00290849" w:rsidRPr="00505C5D" w:rsidRDefault="00290849" w:rsidP="00290849">
      <w:pPr>
        <w:pStyle w:val="Overskrift3"/>
        <w:rPr>
          <w:rFonts w:ascii="Source Sans Pro" w:hAnsi="Source Sans Pro"/>
        </w:rPr>
      </w:pPr>
      <w:r w:rsidRPr="00505C5D">
        <w:rPr>
          <w:rFonts w:ascii="Source Sans Pro" w:hAnsi="Source Sans Pro"/>
        </w:rPr>
        <w:t>OPGAVER/PRODUKT:</w:t>
      </w:r>
    </w:p>
    <w:tbl>
      <w:tblPr>
        <w:tblStyle w:val="Tabel-Gitter"/>
        <w:tblW w:w="0" w:type="auto"/>
        <w:tblBorders>
          <w:top w:val="single" w:sz="8" w:space="0" w:color="00A08A"/>
          <w:left w:val="single" w:sz="8" w:space="0" w:color="00A08A"/>
          <w:bottom w:val="single" w:sz="8" w:space="0" w:color="00A08A"/>
          <w:right w:val="single" w:sz="8" w:space="0" w:color="00A08A"/>
          <w:insideH w:val="none" w:sz="0" w:space="0" w:color="auto"/>
          <w:insideV w:val="none" w:sz="0" w:space="0" w:color="auto"/>
        </w:tblBorders>
        <w:shd w:val="clear" w:color="auto" w:fill="00A08A"/>
        <w:tblLook w:val="04A0" w:firstRow="1" w:lastRow="0" w:firstColumn="1" w:lastColumn="0" w:noHBand="0" w:noVBand="1"/>
      </w:tblPr>
      <w:tblGrid>
        <w:gridCol w:w="9623"/>
      </w:tblGrid>
      <w:tr w:rsidR="00290849" w:rsidRPr="00505C5D" w14:paraId="02D8F515" w14:textId="77777777" w:rsidTr="00FB24ED">
        <w:trPr>
          <w:trHeight w:val="794"/>
        </w:trPr>
        <w:tc>
          <w:tcPr>
            <w:tcW w:w="9628" w:type="dxa"/>
            <w:tcBorders>
              <w:top w:val="single" w:sz="4" w:space="0" w:color="00A08A"/>
              <w:left w:val="single" w:sz="4" w:space="0" w:color="00A08A"/>
            </w:tcBorders>
            <w:shd w:val="clear" w:color="auto" w:fill="F5F5F5"/>
          </w:tcPr>
          <w:p w14:paraId="51DF23CA" w14:textId="77777777" w:rsidR="00290849" w:rsidRPr="00505C5D" w:rsidRDefault="00290849" w:rsidP="00FB24ED">
            <w:pPr>
              <w:spacing w:before="120"/>
              <w:rPr>
                <w:sz w:val="22"/>
                <w:szCs w:val="22"/>
              </w:rPr>
            </w:pPr>
            <w:r w:rsidRPr="00EE6EE8">
              <w:rPr>
                <w:sz w:val="22"/>
                <w:szCs w:val="22"/>
              </w:rPr>
              <w:t>Beskriv, hvordan du klarer dig i arbejdet med opgaverne</w:t>
            </w:r>
            <w:r w:rsidRPr="00505C5D">
              <w:rPr>
                <w:sz w:val="22"/>
                <w:szCs w:val="22"/>
              </w:rPr>
              <w:t xml:space="preserve">: </w:t>
            </w:r>
            <w:r w:rsidRPr="00505C5D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505C5D">
              <w:rPr>
                <w:sz w:val="22"/>
                <w:szCs w:val="22"/>
              </w:rPr>
              <w:instrText xml:space="preserve"> FORMTEXT </w:instrText>
            </w:r>
            <w:r w:rsidRPr="00505C5D">
              <w:fldChar w:fldCharType="separate"/>
            </w:r>
            <w:r w:rsidRPr="00505C5D">
              <w:t xml:space="preserve">  </w:t>
            </w:r>
            <w:r w:rsidRPr="00505C5D">
              <w:rPr>
                <w:sz w:val="22"/>
                <w:szCs w:val="22"/>
              </w:rPr>
              <w:t xml:space="preserve">   </w:t>
            </w:r>
            <w:r w:rsidRPr="00505C5D">
              <w:fldChar w:fldCharType="end"/>
            </w:r>
          </w:p>
          <w:p w14:paraId="786CD94A" w14:textId="77777777" w:rsidR="00290849" w:rsidRPr="00505C5D" w:rsidRDefault="00290849" w:rsidP="00FB24ED">
            <w:pPr>
              <w:spacing w:before="120"/>
              <w:rPr>
                <w:sz w:val="22"/>
                <w:szCs w:val="22"/>
              </w:rPr>
            </w:pPr>
          </w:p>
        </w:tc>
      </w:tr>
      <w:tr w:rsidR="00290849" w:rsidRPr="00505C5D" w14:paraId="7BE0AAE6" w14:textId="77777777" w:rsidTr="00FB24ED">
        <w:trPr>
          <w:trHeight w:val="794"/>
        </w:trPr>
        <w:tc>
          <w:tcPr>
            <w:tcW w:w="9628" w:type="dxa"/>
            <w:tcBorders>
              <w:left w:val="single" w:sz="4" w:space="0" w:color="00A08A"/>
            </w:tcBorders>
            <w:shd w:val="clear" w:color="auto" w:fill="F5F5F5"/>
          </w:tcPr>
          <w:p w14:paraId="583ECA38" w14:textId="77777777" w:rsidR="00290849" w:rsidRPr="00505C5D" w:rsidRDefault="00290849" w:rsidP="00FB24ED">
            <w:pPr>
              <w:spacing w:before="120"/>
              <w:rPr>
                <w:sz w:val="22"/>
                <w:szCs w:val="22"/>
              </w:rPr>
            </w:pPr>
            <w:r w:rsidRPr="00505C5D">
              <w:rPr>
                <w:sz w:val="22"/>
                <w:szCs w:val="22"/>
              </w:rPr>
              <w:t xml:space="preserve">Hvad vil du blive bedre til og hvordan: </w:t>
            </w:r>
            <w:r w:rsidRPr="00505C5D"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505C5D">
              <w:rPr>
                <w:sz w:val="22"/>
                <w:szCs w:val="22"/>
              </w:rPr>
              <w:instrText xml:space="preserve"> FORMTEXT </w:instrText>
            </w:r>
            <w:r w:rsidRPr="00505C5D">
              <w:fldChar w:fldCharType="separate"/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fldChar w:fldCharType="end"/>
            </w:r>
          </w:p>
        </w:tc>
      </w:tr>
    </w:tbl>
    <w:p w14:paraId="75092141" w14:textId="77777777" w:rsidR="00290849" w:rsidRPr="00505C5D" w:rsidRDefault="00290849" w:rsidP="00290849">
      <w:pPr>
        <w:pStyle w:val="Overskrift3"/>
        <w:rPr>
          <w:rFonts w:ascii="Source Sans Pro" w:hAnsi="Source Sans Pro"/>
        </w:rPr>
      </w:pPr>
      <w:r w:rsidRPr="00505C5D">
        <w:rPr>
          <w:rFonts w:ascii="Source Sans Pro" w:hAnsi="Source Sans Pro"/>
        </w:rPr>
        <w:t>PROCES/SAMARBEJDE:</w:t>
      </w:r>
    </w:p>
    <w:tbl>
      <w:tblPr>
        <w:tblStyle w:val="Tabel-Gitter"/>
        <w:tblW w:w="0" w:type="auto"/>
        <w:tblBorders>
          <w:top w:val="single" w:sz="8" w:space="0" w:color="00A08A"/>
          <w:left w:val="single" w:sz="8" w:space="0" w:color="00A08A"/>
          <w:bottom w:val="single" w:sz="8" w:space="0" w:color="00A08A"/>
          <w:right w:val="single" w:sz="8" w:space="0" w:color="00A08A"/>
          <w:insideH w:val="none" w:sz="0" w:space="0" w:color="auto"/>
          <w:insideV w:val="none" w:sz="0" w:space="0" w:color="auto"/>
        </w:tblBorders>
        <w:shd w:val="clear" w:color="auto" w:fill="00A08A"/>
        <w:tblLook w:val="04A0" w:firstRow="1" w:lastRow="0" w:firstColumn="1" w:lastColumn="0" w:noHBand="0" w:noVBand="1"/>
      </w:tblPr>
      <w:tblGrid>
        <w:gridCol w:w="9623"/>
      </w:tblGrid>
      <w:tr w:rsidR="00290849" w:rsidRPr="00505C5D" w14:paraId="50E95A08" w14:textId="77777777" w:rsidTr="00FB24ED">
        <w:trPr>
          <w:trHeight w:val="794"/>
        </w:trPr>
        <w:tc>
          <w:tcPr>
            <w:tcW w:w="9628" w:type="dxa"/>
            <w:tcBorders>
              <w:top w:val="single" w:sz="4" w:space="0" w:color="00A08A"/>
              <w:left w:val="single" w:sz="4" w:space="0" w:color="00A08A"/>
            </w:tcBorders>
            <w:shd w:val="clear" w:color="auto" w:fill="F5F5F5"/>
          </w:tcPr>
          <w:p w14:paraId="7A4DA36F" w14:textId="77777777" w:rsidR="00290849" w:rsidRPr="00505C5D" w:rsidRDefault="00290849" w:rsidP="00FB24ED">
            <w:pPr>
              <w:spacing w:before="120"/>
              <w:rPr>
                <w:sz w:val="22"/>
                <w:szCs w:val="22"/>
              </w:rPr>
            </w:pPr>
            <w:r w:rsidRPr="00EE6EE8">
              <w:rPr>
                <w:sz w:val="22"/>
                <w:szCs w:val="22"/>
              </w:rPr>
              <w:t>Beskriv</w:t>
            </w:r>
            <w:r>
              <w:rPr>
                <w:sz w:val="22"/>
                <w:szCs w:val="22"/>
              </w:rPr>
              <w:t>,</w:t>
            </w:r>
            <w:r w:rsidRPr="00EE6EE8">
              <w:rPr>
                <w:sz w:val="22"/>
                <w:szCs w:val="22"/>
              </w:rPr>
              <w:t xml:space="preserve"> hvordan du indgår i et samarbejde</w:t>
            </w:r>
            <w:r w:rsidRPr="00505C5D">
              <w:rPr>
                <w:sz w:val="22"/>
                <w:szCs w:val="22"/>
              </w:rPr>
              <w:t xml:space="preserve">: </w:t>
            </w:r>
            <w:r w:rsidRPr="00505C5D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505C5D">
              <w:rPr>
                <w:sz w:val="22"/>
                <w:szCs w:val="22"/>
              </w:rPr>
              <w:instrText xml:space="preserve"> FORMTEXT </w:instrText>
            </w:r>
            <w:r w:rsidRPr="00505C5D">
              <w:fldChar w:fldCharType="separate"/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fldChar w:fldCharType="end"/>
            </w:r>
          </w:p>
          <w:p w14:paraId="0F83DE07" w14:textId="77777777" w:rsidR="00290849" w:rsidRPr="00505C5D" w:rsidRDefault="00290849" w:rsidP="00FB24ED">
            <w:pPr>
              <w:spacing w:before="120"/>
              <w:rPr>
                <w:sz w:val="22"/>
                <w:szCs w:val="22"/>
              </w:rPr>
            </w:pPr>
          </w:p>
        </w:tc>
      </w:tr>
      <w:tr w:rsidR="00290849" w:rsidRPr="00505C5D" w14:paraId="7820294A" w14:textId="77777777" w:rsidTr="00FB24ED">
        <w:trPr>
          <w:trHeight w:val="794"/>
        </w:trPr>
        <w:tc>
          <w:tcPr>
            <w:tcW w:w="9628" w:type="dxa"/>
            <w:tcBorders>
              <w:left w:val="single" w:sz="4" w:space="0" w:color="00A08A"/>
            </w:tcBorders>
            <w:shd w:val="clear" w:color="auto" w:fill="F5F5F5"/>
          </w:tcPr>
          <w:p w14:paraId="232FB42F" w14:textId="77777777" w:rsidR="00290849" w:rsidRPr="00505C5D" w:rsidRDefault="00290849" w:rsidP="00FB24ED">
            <w:pPr>
              <w:spacing w:before="120"/>
              <w:rPr>
                <w:sz w:val="22"/>
                <w:szCs w:val="22"/>
              </w:rPr>
            </w:pPr>
            <w:r w:rsidRPr="00505C5D">
              <w:rPr>
                <w:sz w:val="22"/>
                <w:szCs w:val="22"/>
              </w:rPr>
              <w:t xml:space="preserve">Hvad vil du blive bedre til og hvordan: </w:t>
            </w:r>
            <w:r w:rsidRPr="00505C5D"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505C5D">
              <w:rPr>
                <w:sz w:val="22"/>
                <w:szCs w:val="22"/>
              </w:rPr>
              <w:instrText xml:space="preserve"> FORMTEXT </w:instrText>
            </w:r>
            <w:r w:rsidRPr="00505C5D">
              <w:fldChar w:fldCharType="separate"/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fldChar w:fldCharType="end"/>
            </w:r>
          </w:p>
        </w:tc>
      </w:tr>
    </w:tbl>
    <w:p w14:paraId="04DD0142" w14:textId="77777777" w:rsidR="00290849" w:rsidRPr="00505C5D" w:rsidRDefault="00290849" w:rsidP="00290849"/>
    <w:p w14:paraId="2D8600BE" w14:textId="77777777" w:rsidR="00290849" w:rsidRPr="00505C5D" w:rsidRDefault="00290849" w:rsidP="00290849">
      <w:pPr>
        <w:pStyle w:val="Overskrift3"/>
        <w:rPr>
          <w:rFonts w:ascii="Source Sans Pro" w:hAnsi="Source Sans Pro"/>
          <w:sz w:val="28"/>
          <w:szCs w:val="28"/>
        </w:rPr>
      </w:pPr>
      <w:bookmarkStart w:id="21" w:name="_SKOLEPERIODE_1B"/>
      <w:bookmarkEnd w:id="21"/>
      <w:r w:rsidRPr="00505C5D">
        <w:rPr>
          <w:rFonts w:ascii="Source Sans Pro" w:hAnsi="Source Sans Pro"/>
          <w:sz w:val="28"/>
          <w:szCs w:val="28"/>
        </w:rPr>
        <w:t>SKOLEPERIODE 1B</w:t>
      </w:r>
    </w:p>
    <w:p w14:paraId="08D7429B" w14:textId="77777777" w:rsidR="00290849" w:rsidRPr="00505C5D" w:rsidRDefault="00290849" w:rsidP="00290849">
      <w:pPr>
        <w:rPr>
          <w:b/>
          <w:bCs/>
          <w:color w:val="002060"/>
        </w:rPr>
      </w:pPr>
      <w:r w:rsidRPr="00505C5D">
        <w:rPr>
          <w:b/>
          <w:bCs/>
          <w:color w:val="002060"/>
        </w:rPr>
        <w:t>SELVREGULERING/MINDSET I FORHOLD TIL AT LÆRE</w:t>
      </w:r>
    </w:p>
    <w:tbl>
      <w:tblPr>
        <w:tblStyle w:val="Tabel-Gitter"/>
        <w:tblW w:w="0" w:type="auto"/>
        <w:tblBorders>
          <w:top w:val="single" w:sz="8" w:space="0" w:color="00A08A"/>
          <w:left w:val="single" w:sz="8" w:space="0" w:color="00A08A"/>
          <w:bottom w:val="single" w:sz="8" w:space="0" w:color="00A08A"/>
          <w:right w:val="single" w:sz="8" w:space="0" w:color="00A08A"/>
          <w:insideH w:val="none" w:sz="0" w:space="0" w:color="auto"/>
          <w:insideV w:val="none" w:sz="0" w:space="0" w:color="auto"/>
        </w:tblBorders>
        <w:shd w:val="clear" w:color="auto" w:fill="00A08A"/>
        <w:tblLook w:val="04A0" w:firstRow="1" w:lastRow="0" w:firstColumn="1" w:lastColumn="0" w:noHBand="0" w:noVBand="1"/>
      </w:tblPr>
      <w:tblGrid>
        <w:gridCol w:w="9623"/>
      </w:tblGrid>
      <w:tr w:rsidR="00290849" w:rsidRPr="00505C5D" w14:paraId="179585EB" w14:textId="77777777" w:rsidTr="00FB24ED">
        <w:trPr>
          <w:trHeight w:val="794"/>
        </w:trPr>
        <w:tc>
          <w:tcPr>
            <w:tcW w:w="9623" w:type="dxa"/>
            <w:tcBorders>
              <w:top w:val="single" w:sz="4" w:space="0" w:color="00A08A"/>
              <w:left w:val="single" w:sz="4" w:space="0" w:color="00A08A"/>
            </w:tcBorders>
            <w:shd w:val="clear" w:color="auto" w:fill="F5F5F5"/>
          </w:tcPr>
          <w:p w14:paraId="4522F605" w14:textId="77777777" w:rsidR="00290849" w:rsidRPr="00505C5D" w:rsidRDefault="00290849" w:rsidP="00FB24ED">
            <w:pPr>
              <w:spacing w:before="120"/>
              <w:rPr>
                <w:sz w:val="22"/>
                <w:szCs w:val="22"/>
              </w:rPr>
            </w:pPr>
            <w:r w:rsidRPr="00505C5D">
              <w:rPr>
                <w:sz w:val="22"/>
                <w:szCs w:val="22"/>
              </w:rPr>
              <w:lastRenderedPageBreak/>
              <w:t xml:space="preserve">Beskriv, hvordan dit mindset er i forhold til at lære: </w:t>
            </w:r>
            <w:r w:rsidRPr="00505C5D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505C5D">
              <w:rPr>
                <w:sz w:val="22"/>
                <w:szCs w:val="22"/>
              </w:rPr>
              <w:instrText xml:space="preserve"> FORMTEXT </w:instrText>
            </w:r>
            <w:r w:rsidRPr="00505C5D">
              <w:fldChar w:fldCharType="separate"/>
            </w:r>
            <w:r w:rsidRPr="00505C5D">
              <w:t xml:space="preserve">  </w:t>
            </w:r>
            <w:r w:rsidRPr="00505C5D">
              <w:rPr>
                <w:sz w:val="22"/>
                <w:szCs w:val="22"/>
              </w:rPr>
              <w:t xml:space="preserve">   </w:t>
            </w:r>
            <w:r w:rsidRPr="00505C5D">
              <w:fldChar w:fldCharType="end"/>
            </w:r>
          </w:p>
          <w:p w14:paraId="6945031E" w14:textId="77777777" w:rsidR="00290849" w:rsidRPr="00505C5D" w:rsidRDefault="00290849" w:rsidP="00FB24ED">
            <w:pPr>
              <w:spacing w:before="120"/>
              <w:rPr>
                <w:sz w:val="22"/>
                <w:szCs w:val="22"/>
              </w:rPr>
            </w:pPr>
          </w:p>
        </w:tc>
      </w:tr>
      <w:tr w:rsidR="00290849" w:rsidRPr="00505C5D" w14:paraId="3E1540E8" w14:textId="77777777" w:rsidTr="00FB24ED">
        <w:trPr>
          <w:trHeight w:val="794"/>
        </w:trPr>
        <w:tc>
          <w:tcPr>
            <w:tcW w:w="9623" w:type="dxa"/>
            <w:tcBorders>
              <w:left w:val="single" w:sz="4" w:space="0" w:color="00A08A"/>
            </w:tcBorders>
            <w:shd w:val="clear" w:color="auto" w:fill="F5F5F5"/>
          </w:tcPr>
          <w:p w14:paraId="5E3F510D" w14:textId="77777777" w:rsidR="00290849" w:rsidRPr="00505C5D" w:rsidRDefault="00290849" w:rsidP="00FB24ED">
            <w:pPr>
              <w:spacing w:before="120"/>
              <w:rPr>
                <w:sz w:val="22"/>
                <w:szCs w:val="22"/>
              </w:rPr>
            </w:pPr>
            <w:r w:rsidRPr="00505C5D">
              <w:rPr>
                <w:sz w:val="22"/>
                <w:szCs w:val="22"/>
              </w:rPr>
              <w:t xml:space="preserve">Hvad vil du blive bedre til og hvordan: </w:t>
            </w:r>
            <w:r w:rsidRPr="00505C5D"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505C5D">
              <w:rPr>
                <w:sz w:val="22"/>
                <w:szCs w:val="22"/>
              </w:rPr>
              <w:instrText xml:space="preserve"> FORMTEXT </w:instrText>
            </w:r>
            <w:r w:rsidRPr="00505C5D">
              <w:fldChar w:fldCharType="separate"/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fldChar w:fldCharType="end"/>
            </w:r>
          </w:p>
        </w:tc>
      </w:tr>
    </w:tbl>
    <w:p w14:paraId="5067CE4F" w14:textId="77777777" w:rsidR="00290849" w:rsidRPr="00505C5D" w:rsidRDefault="00290849" w:rsidP="00290849">
      <w:pPr>
        <w:pStyle w:val="Overskrift3"/>
        <w:rPr>
          <w:rFonts w:ascii="Source Sans Pro" w:hAnsi="Source Sans Pro"/>
        </w:rPr>
      </w:pPr>
      <w:r w:rsidRPr="00505C5D">
        <w:rPr>
          <w:rFonts w:ascii="Source Sans Pro" w:hAnsi="Source Sans Pro"/>
        </w:rPr>
        <w:t>OPGAVER/PRODUKT:</w:t>
      </w:r>
    </w:p>
    <w:tbl>
      <w:tblPr>
        <w:tblStyle w:val="Tabel-Gitter"/>
        <w:tblW w:w="0" w:type="auto"/>
        <w:tblBorders>
          <w:top w:val="single" w:sz="8" w:space="0" w:color="00A08A"/>
          <w:left w:val="single" w:sz="8" w:space="0" w:color="00A08A"/>
          <w:bottom w:val="single" w:sz="8" w:space="0" w:color="00A08A"/>
          <w:right w:val="single" w:sz="8" w:space="0" w:color="00A08A"/>
          <w:insideH w:val="none" w:sz="0" w:space="0" w:color="auto"/>
          <w:insideV w:val="none" w:sz="0" w:space="0" w:color="auto"/>
        </w:tblBorders>
        <w:shd w:val="clear" w:color="auto" w:fill="00A08A"/>
        <w:tblLook w:val="04A0" w:firstRow="1" w:lastRow="0" w:firstColumn="1" w:lastColumn="0" w:noHBand="0" w:noVBand="1"/>
      </w:tblPr>
      <w:tblGrid>
        <w:gridCol w:w="9623"/>
      </w:tblGrid>
      <w:tr w:rsidR="00290849" w:rsidRPr="00505C5D" w14:paraId="5D63AF6C" w14:textId="77777777" w:rsidTr="00FB24ED">
        <w:trPr>
          <w:trHeight w:val="794"/>
        </w:trPr>
        <w:tc>
          <w:tcPr>
            <w:tcW w:w="9628" w:type="dxa"/>
            <w:tcBorders>
              <w:top w:val="single" w:sz="4" w:space="0" w:color="00A08A"/>
              <w:left w:val="single" w:sz="4" w:space="0" w:color="00A08A"/>
            </w:tcBorders>
            <w:shd w:val="clear" w:color="auto" w:fill="F5F5F5"/>
          </w:tcPr>
          <w:p w14:paraId="39629839" w14:textId="77777777" w:rsidR="00290849" w:rsidRPr="00505C5D" w:rsidRDefault="00290849" w:rsidP="00FB24ED">
            <w:pPr>
              <w:spacing w:before="120"/>
              <w:rPr>
                <w:sz w:val="22"/>
                <w:szCs w:val="22"/>
              </w:rPr>
            </w:pPr>
            <w:r w:rsidRPr="00EE6EE8">
              <w:rPr>
                <w:sz w:val="22"/>
                <w:szCs w:val="22"/>
              </w:rPr>
              <w:t>Beskriv, hvordan du klarer dig i arbejdet med opgaverne</w:t>
            </w:r>
            <w:r w:rsidRPr="00505C5D">
              <w:rPr>
                <w:sz w:val="22"/>
                <w:szCs w:val="22"/>
              </w:rPr>
              <w:t xml:space="preserve">: </w:t>
            </w:r>
            <w:r w:rsidRPr="00505C5D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505C5D">
              <w:rPr>
                <w:sz w:val="22"/>
                <w:szCs w:val="22"/>
              </w:rPr>
              <w:instrText xml:space="preserve"> FORMTEXT </w:instrText>
            </w:r>
            <w:r w:rsidRPr="00505C5D">
              <w:fldChar w:fldCharType="separate"/>
            </w:r>
            <w:r w:rsidRPr="00505C5D">
              <w:t xml:space="preserve">  </w:t>
            </w:r>
            <w:r w:rsidRPr="00505C5D">
              <w:rPr>
                <w:sz w:val="22"/>
                <w:szCs w:val="22"/>
              </w:rPr>
              <w:t xml:space="preserve">   </w:t>
            </w:r>
            <w:r w:rsidRPr="00505C5D">
              <w:fldChar w:fldCharType="end"/>
            </w:r>
          </w:p>
          <w:p w14:paraId="16768F49" w14:textId="77777777" w:rsidR="00290849" w:rsidRPr="00505C5D" w:rsidRDefault="00290849" w:rsidP="00FB24ED">
            <w:pPr>
              <w:spacing w:before="120"/>
              <w:rPr>
                <w:sz w:val="22"/>
                <w:szCs w:val="22"/>
              </w:rPr>
            </w:pPr>
          </w:p>
        </w:tc>
      </w:tr>
      <w:tr w:rsidR="00290849" w:rsidRPr="00505C5D" w14:paraId="406C3672" w14:textId="77777777" w:rsidTr="00FB24ED">
        <w:trPr>
          <w:trHeight w:val="794"/>
        </w:trPr>
        <w:tc>
          <w:tcPr>
            <w:tcW w:w="9628" w:type="dxa"/>
            <w:tcBorders>
              <w:left w:val="single" w:sz="4" w:space="0" w:color="00A08A"/>
            </w:tcBorders>
            <w:shd w:val="clear" w:color="auto" w:fill="F5F5F5"/>
          </w:tcPr>
          <w:p w14:paraId="544D9C26" w14:textId="77777777" w:rsidR="00290849" w:rsidRPr="00505C5D" w:rsidRDefault="00290849" w:rsidP="00FB24ED">
            <w:pPr>
              <w:spacing w:before="120"/>
              <w:rPr>
                <w:sz w:val="22"/>
                <w:szCs w:val="22"/>
              </w:rPr>
            </w:pPr>
            <w:r w:rsidRPr="00505C5D">
              <w:rPr>
                <w:sz w:val="22"/>
                <w:szCs w:val="22"/>
              </w:rPr>
              <w:t xml:space="preserve">Hvad vil du blive bedre til og hvordan: </w:t>
            </w:r>
            <w:r w:rsidRPr="00505C5D"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505C5D">
              <w:rPr>
                <w:sz w:val="22"/>
                <w:szCs w:val="22"/>
              </w:rPr>
              <w:instrText xml:space="preserve"> FORMTEXT </w:instrText>
            </w:r>
            <w:r w:rsidRPr="00505C5D">
              <w:fldChar w:fldCharType="separate"/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fldChar w:fldCharType="end"/>
            </w:r>
          </w:p>
        </w:tc>
      </w:tr>
    </w:tbl>
    <w:p w14:paraId="127188B0" w14:textId="77777777" w:rsidR="00290849" w:rsidRPr="00505C5D" w:rsidRDefault="00290849" w:rsidP="00290849">
      <w:pPr>
        <w:pStyle w:val="Overskrift3"/>
        <w:rPr>
          <w:rFonts w:ascii="Source Sans Pro" w:hAnsi="Source Sans Pro"/>
        </w:rPr>
      </w:pPr>
      <w:r w:rsidRPr="00505C5D">
        <w:rPr>
          <w:rFonts w:ascii="Source Sans Pro" w:hAnsi="Source Sans Pro"/>
        </w:rPr>
        <w:t>PROCES/SAMARBEJDE:</w:t>
      </w:r>
    </w:p>
    <w:tbl>
      <w:tblPr>
        <w:tblStyle w:val="Tabel-Gitter"/>
        <w:tblW w:w="0" w:type="auto"/>
        <w:tblBorders>
          <w:top w:val="single" w:sz="8" w:space="0" w:color="00A08A"/>
          <w:left w:val="single" w:sz="8" w:space="0" w:color="00A08A"/>
          <w:bottom w:val="single" w:sz="8" w:space="0" w:color="00A08A"/>
          <w:right w:val="single" w:sz="8" w:space="0" w:color="00A08A"/>
          <w:insideH w:val="none" w:sz="0" w:space="0" w:color="auto"/>
          <w:insideV w:val="none" w:sz="0" w:space="0" w:color="auto"/>
        </w:tblBorders>
        <w:shd w:val="clear" w:color="auto" w:fill="00A08A"/>
        <w:tblLook w:val="04A0" w:firstRow="1" w:lastRow="0" w:firstColumn="1" w:lastColumn="0" w:noHBand="0" w:noVBand="1"/>
      </w:tblPr>
      <w:tblGrid>
        <w:gridCol w:w="9623"/>
      </w:tblGrid>
      <w:tr w:rsidR="00290849" w:rsidRPr="00505C5D" w14:paraId="1823A981" w14:textId="77777777" w:rsidTr="00FB24ED">
        <w:trPr>
          <w:trHeight w:val="794"/>
        </w:trPr>
        <w:tc>
          <w:tcPr>
            <w:tcW w:w="9628" w:type="dxa"/>
            <w:tcBorders>
              <w:top w:val="single" w:sz="4" w:space="0" w:color="00A08A"/>
              <w:left w:val="single" w:sz="4" w:space="0" w:color="00A08A"/>
            </w:tcBorders>
            <w:shd w:val="clear" w:color="auto" w:fill="F5F5F5"/>
          </w:tcPr>
          <w:p w14:paraId="2895702D" w14:textId="77777777" w:rsidR="00290849" w:rsidRPr="00505C5D" w:rsidRDefault="00290849" w:rsidP="00FB24ED">
            <w:pPr>
              <w:spacing w:before="120"/>
              <w:rPr>
                <w:sz w:val="22"/>
                <w:szCs w:val="22"/>
              </w:rPr>
            </w:pPr>
            <w:r w:rsidRPr="00EE6EE8">
              <w:rPr>
                <w:sz w:val="22"/>
                <w:szCs w:val="22"/>
              </w:rPr>
              <w:t>Beskriv</w:t>
            </w:r>
            <w:r>
              <w:rPr>
                <w:sz w:val="22"/>
                <w:szCs w:val="22"/>
              </w:rPr>
              <w:t>,</w:t>
            </w:r>
            <w:r w:rsidRPr="00EE6EE8">
              <w:rPr>
                <w:sz w:val="22"/>
                <w:szCs w:val="22"/>
              </w:rPr>
              <w:t xml:space="preserve"> hvordan du indgår i et samarbejde</w:t>
            </w:r>
            <w:r w:rsidRPr="00505C5D">
              <w:rPr>
                <w:sz w:val="22"/>
                <w:szCs w:val="22"/>
              </w:rPr>
              <w:t xml:space="preserve">: </w:t>
            </w:r>
            <w:r w:rsidRPr="00505C5D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505C5D">
              <w:rPr>
                <w:sz w:val="22"/>
                <w:szCs w:val="22"/>
              </w:rPr>
              <w:instrText xml:space="preserve"> FORMTEXT </w:instrText>
            </w:r>
            <w:r w:rsidRPr="00505C5D">
              <w:fldChar w:fldCharType="separate"/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fldChar w:fldCharType="end"/>
            </w:r>
          </w:p>
          <w:p w14:paraId="07FD3695" w14:textId="77777777" w:rsidR="00290849" w:rsidRPr="00505C5D" w:rsidRDefault="00290849" w:rsidP="00FB24ED">
            <w:pPr>
              <w:spacing w:before="120"/>
              <w:rPr>
                <w:sz w:val="22"/>
                <w:szCs w:val="22"/>
              </w:rPr>
            </w:pPr>
          </w:p>
        </w:tc>
      </w:tr>
      <w:tr w:rsidR="00290849" w:rsidRPr="00505C5D" w14:paraId="170784E4" w14:textId="77777777" w:rsidTr="00FB24ED">
        <w:trPr>
          <w:trHeight w:val="794"/>
        </w:trPr>
        <w:tc>
          <w:tcPr>
            <w:tcW w:w="9628" w:type="dxa"/>
            <w:tcBorders>
              <w:left w:val="single" w:sz="4" w:space="0" w:color="00A08A"/>
            </w:tcBorders>
            <w:shd w:val="clear" w:color="auto" w:fill="F5F5F5"/>
          </w:tcPr>
          <w:p w14:paraId="2B2A7642" w14:textId="77777777" w:rsidR="00290849" w:rsidRPr="00505C5D" w:rsidRDefault="00290849" w:rsidP="00FB24ED">
            <w:pPr>
              <w:spacing w:before="120"/>
              <w:rPr>
                <w:sz w:val="22"/>
                <w:szCs w:val="22"/>
              </w:rPr>
            </w:pPr>
            <w:r w:rsidRPr="00505C5D">
              <w:rPr>
                <w:sz w:val="22"/>
                <w:szCs w:val="22"/>
              </w:rPr>
              <w:t xml:space="preserve">Hvad vil du blive bedre til og hvordan: </w:t>
            </w:r>
            <w:r w:rsidRPr="00505C5D"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505C5D">
              <w:rPr>
                <w:sz w:val="22"/>
                <w:szCs w:val="22"/>
              </w:rPr>
              <w:instrText xml:space="preserve"> FORMTEXT </w:instrText>
            </w:r>
            <w:r w:rsidRPr="00505C5D">
              <w:fldChar w:fldCharType="separate"/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fldChar w:fldCharType="end"/>
            </w:r>
          </w:p>
        </w:tc>
      </w:tr>
    </w:tbl>
    <w:p w14:paraId="1681DA2D" w14:textId="77777777" w:rsidR="00290849" w:rsidRPr="00505C5D" w:rsidRDefault="00290849" w:rsidP="00290849"/>
    <w:p w14:paraId="56202625" w14:textId="77777777" w:rsidR="00290849" w:rsidRPr="00505C5D" w:rsidRDefault="00290849" w:rsidP="00290849">
      <w:pPr>
        <w:pStyle w:val="Overskrift3"/>
        <w:rPr>
          <w:rFonts w:ascii="Source Sans Pro" w:hAnsi="Source Sans Pro"/>
          <w:sz w:val="28"/>
          <w:szCs w:val="28"/>
        </w:rPr>
      </w:pPr>
      <w:bookmarkStart w:id="22" w:name="_OPLÆRING_1B"/>
      <w:bookmarkStart w:id="23" w:name="_SKOLEPERIODE_2"/>
      <w:bookmarkEnd w:id="22"/>
      <w:bookmarkEnd w:id="23"/>
      <w:r w:rsidRPr="00505C5D">
        <w:rPr>
          <w:rFonts w:ascii="Source Sans Pro" w:hAnsi="Source Sans Pro"/>
          <w:sz w:val="28"/>
          <w:szCs w:val="28"/>
        </w:rPr>
        <w:t>SKOLEPERIODE 2</w:t>
      </w:r>
    </w:p>
    <w:p w14:paraId="2A64493C" w14:textId="77777777" w:rsidR="00290849" w:rsidRPr="00505C5D" w:rsidRDefault="00290849" w:rsidP="00290849">
      <w:pPr>
        <w:rPr>
          <w:b/>
          <w:bCs/>
          <w:color w:val="002060"/>
        </w:rPr>
      </w:pPr>
      <w:r w:rsidRPr="00505C5D">
        <w:rPr>
          <w:b/>
          <w:bCs/>
          <w:color w:val="002060"/>
        </w:rPr>
        <w:t>SELVREGULERING/MINDSET I FORHOLD TIL AT LÆRE</w:t>
      </w:r>
    </w:p>
    <w:tbl>
      <w:tblPr>
        <w:tblStyle w:val="Tabel-Gitter"/>
        <w:tblW w:w="0" w:type="auto"/>
        <w:tblBorders>
          <w:top w:val="single" w:sz="8" w:space="0" w:color="00A08A"/>
          <w:left w:val="single" w:sz="8" w:space="0" w:color="00A08A"/>
          <w:bottom w:val="single" w:sz="8" w:space="0" w:color="00A08A"/>
          <w:right w:val="single" w:sz="8" w:space="0" w:color="00A08A"/>
          <w:insideH w:val="none" w:sz="0" w:space="0" w:color="auto"/>
          <w:insideV w:val="none" w:sz="0" w:space="0" w:color="auto"/>
        </w:tblBorders>
        <w:shd w:val="clear" w:color="auto" w:fill="00A08A"/>
        <w:tblLook w:val="04A0" w:firstRow="1" w:lastRow="0" w:firstColumn="1" w:lastColumn="0" w:noHBand="0" w:noVBand="1"/>
      </w:tblPr>
      <w:tblGrid>
        <w:gridCol w:w="9623"/>
      </w:tblGrid>
      <w:tr w:rsidR="00290849" w:rsidRPr="00505C5D" w14:paraId="5CE2476A" w14:textId="77777777" w:rsidTr="00FB24ED">
        <w:trPr>
          <w:trHeight w:val="794"/>
        </w:trPr>
        <w:tc>
          <w:tcPr>
            <w:tcW w:w="9623" w:type="dxa"/>
            <w:tcBorders>
              <w:top w:val="single" w:sz="4" w:space="0" w:color="00A08A"/>
              <w:left w:val="single" w:sz="4" w:space="0" w:color="00A08A"/>
            </w:tcBorders>
            <w:shd w:val="clear" w:color="auto" w:fill="F5F5F5"/>
          </w:tcPr>
          <w:p w14:paraId="645A5CEF" w14:textId="77777777" w:rsidR="00290849" w:rsidRPr="00505C5D" w:rsidRDefault="00290849" w:rsidP="00FB24ED">
            <w:pPr>
              <w:spacing w:before="120"/>
              <w:rPr>
                <w:sz w:val="22"/>
                <w:szCs w:val="22"/>
              </w:rPr>
            </w:pPr>
            <w:r w:rsidRPr="00505C5D">
              <w:rPr>
                <w:sz w:val="22"/>
                <w:szCs w:val="22"/>
              </w:rPr>
              <w:t xml:space="preserve">Beskriv, hvordan dit mindset er i forhold til at lære: </w:t>
            </w:r>
            <w:r w:rsidRPr="00505C5D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505C5D">
              <w:rPr>
                <w:sz w:val="22"/>
                <w:szCs w:val="22"/>
              </w:rPr>
              <w:instrText xml:space="preserve"> FORMTEXT </w:instrText>
            </w:r>
            <w:r w:rsidRPr="00505C5D">
              <w:fldChar w:fldCharType="separate"/>
            </w:r>
            <w:r w:rsidRPr="00505C5D">
              <w:t xml:space="preserve">  </w:t>
            </w:r>
            <w:r w:rsidRPr="00505C5D">
              <w:rPr>
                <w:sz w:val="22"/>
                <w:szCs w:val="22"/>
              </w:rPr>
              <w:t xml:space="preserve">   </w:t>
            </w:r>
            <w:r w:rsidRPr="00505C5D">
              <w:fldChar w:fldCharType="end"/>
            </w:r>
          </w:p>
          <w:p w14:paraId="79AC2A5E" w14:textId="77777777" w:rsidR="00290849" w:rsidRPr="00505C5D" w:rsidRDefault="00290849" w:rsidP="00FB24ED">
            <w:pPr>
              <w:spacing w:before="120"/>
              <w:rPr>
                <w:sz w:val="22"/>
                <w:szCs w:val="22"/>
              </w:rPr>
            </w:pPr>
          </w:p>
        </w:tc>
      </w:tr>
      <w:tr w:rsidR="00290849" w:rsidRPr="00505C5D" w14:paraId="31C5C21F" w14:textId="77777777" w:rsidTr="00FB24ED">
        <w:trPr>
          <w:trHeight w:val="794"/>
        </w:trPr>
        <w:tc>
          <w:tcPr>
            <w:tcW w:w="9623" w:type="dxa"/>
            <w:tcBorders>
              <w:left w:val="single" w:sz="4" w:space="0" w:color="00A08A"/>
            </w:tcBorders>
            <w:shd w:val="clear" w:color="auto" w:fill="F5F5F5"/>
          </w:tcPr>
          <w:p w14:paraId="6FDAA3AB" w14:textId="77777777" w:rsidR="00290849" w:rsidRPr="00505C5D" w:rsidRDefault="00290849" w:rsidP="00FB24ED">
            <w:pPr>
              <w:spacing w:before="120"/>
              <w:rPr>
                <w:sz w:val="22"/>
                <w:szCs w:val="22"/>
              </w:rPr>
            </w:pPr>
            <w:r w:rsidRPr="00505C5D">
              <w:rPr>
                <w:sz w:val="22"/>
                <w:szCs w:val="22"/>
              </w:rPr>
              <w:t xml:space="preserve">Hvad vil du blive bedre til og hvordan: </w:t>
            </w:r>
            <w:r w:rsidRPr="00505C5D"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505C5D">
              <w:rPr>
                <w:sz w:val="22"/>
                <w:szCs w:val="22"/>
              </w:rPr>
              <w:instrText xml:space="preserve"> FORMTEXT </w:instrText>
            </w:r>
            <w:r w:rsidRPr="00505C5D">
              <w:fldChar w:fldCharType="separate"/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fldChar w:fldCharType="end"/>
            </w:r>
          </w:p>
        </w:tc>
      </w:tr>
    </w:tbl>
    <w:p w14:paraId="0AB4E16D" w14:textId="77777777" w:rsidR="00290849" w:rsidRPr="00505C5D" w:rsidRDefault="00290849" w:rsidP="00290849">
      <w:pPr>
        <w:pStyle w:val="Overskrift3"/>
        <w:rPr>
          <w:rFonts w:ascii="Source Sans Pro" w:hAnsi="Source Sans Pro"/>
        </w:rPr>
      </w:pPr>
      <w:r w:rsidRPr="00505C5D">
        <w:rPr>
          <w:rFonts w:ascii="Source Sans Pro" w:hAnsi="Source Sans Pro"/>
        </w:rPr>
        <w:t>OPGAVER/PRODUKT:</w:t>
      </w:r>
    </w:p>
    <w:tbl>
      <w:tblPr>
        <w:tblStyle w:val="Tabel-Gitter"/>
        <w:tblW w:w="0" w:type="auto"/>
        <w:tblBorders>
          <w:top w:val="single" w:sz="8" w:space="0" w:color="00A08A"/>
          <w:left w:val="single" w:sz="8" w:space="0" w:color="00A08A"/>
          <w:bottom w:val="single" w:sz="8" w:space="0" w:color="00A08A"/>
          <w:right w:val="single" w:sz="8" w:space="0" w:color="00A08A"/>
          <w:insideH w:val="none" w:sz="0" w:space="0" w:color="auto"/>
          <w:insideV w:val="none" w:sz="0" w:space="0" w:color="auto"/>
        </w:tblBorders>
        <w:shd w:val="clear" w:color="auto" w:fill="00A08A"/>
        <w:tblLook w:val="04A0" w:firstRow="1" w:lastRow="0" w:firstColumn="1" w:lastColumn="0" w:noHBand="0" w:noVBand="1"/>
      </w:tblPr>
      <w:tblGrid>
        <w:gridCol w:w="9623"/>
      </w:tblGrid>
      <w:tr w:rsidR="00290849" w:rsidRPr="00505C5D" w14:paraId="648D6908" w14:textId="77777777" w:rsidTr="00FB24ED">
        <w:trPr>
          <w:trHeight w:val="794"/>
        </w:trPr>
        <w:tc>
          <w:tcPr>
            <w:tcW w:w="9628" w:type="dxa"/>
            <w:tcBorders>
              <w:top w:val="single" w:sz="4" w:space="0" w:color="00A08A"/>
              <w:left w:val="single" w:sz="4" w:space="0" w:color="00A08A"/>
            </w:tcBorders>
            <w:shd w:val="clear" w:color="auto" w:fill="F5F5F5"/>
          </w:tcPr>
          <w:p w14:paraId="5838D4FC" w14:textId="77777777" w:rsidR="00290849" w:rsidRPr="00505C5D" w:rsidRDefault="00290849" w:rsidP="00FB24ED">
            <w:pPr>
              <w:spacing w:before="120"/>
              <w:rPr>
                <w:sz w:val="22"/>
                <w:szCs w:val="22"/>
              </w:rPr>
            </w:pPr>
            <w:r w:rsidRPr="00EE6EE8">
              <w:rPr>
                <w:sz w:val="22"/>
                <w:szCs w:val="22"/>
              </w:rPr>
              <w:t>Beskriv, hvordan du klarer dig i arbejdet med opgaverne</w:t>
            </w:r>
            <w:r w:rsidRPr="00505C5D">
              <w:rPr>
                <w:sz w:val="22"/>
                <w:szCs w:val="22"/>
              </w:rPr>
              <w:t xml:space="preserve">: </w:t>
            </w:r>
            <w:r w:rsidRPr="00505C5D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505C5D">
              <w:rPr>
                <w:sz w:val="22"/>
                <w:szCs w:val="22"/>
              </w:rPr>
              <w:instrText xml:space="preserve"> FORMTEXT </w:instrText>
            </w:r>
            <w:r w:rsidRPr="00505C5D">
              <w:fldChar w:fldCharType="separate"/>
            </w:r>
            <w:r w:rsidRPr="00505C5D">
              <w:t xml:space="preserve">  </w:t>
            </w:r>
            <w:r w:rsidRPr="00505C5D">
              <w:rPr>
                <w:sz w:val="22"/>
                <w:szCs w:val="22"/>
              </w:rPr>
              <w:t xml:space="preserve">   </w:t>
            </w:r>
            <w:r w:rsidRPr="00505C5D">
              <w:fldChar w:fldCharType="end"/>
            </w:r>
          </w:p>
          <w:p w14:paraId="174F9ED7" w14:textId="77777777" w:rsidR="00290849" w:rsidRPr="00505C5D" w:rsidRDefault="00290849" w:rsidP="00FB24ED">
            <w:pPr>
              <w:spacing w:before="120"/>
              <w:rPr>
                <w:sz w:val="22"/>
                <w:szCs w:val="22"/>
              </w:rPr>
            </w:pPr>
          </w:p>
        </w:tc>
      </w:tr>
      <w:tr w:rsidR="00290849" w:rsidRPr="00505C5D" w14:paraId="394713A4" w14:textId="77777777" w:rsidTr="00FB24ED">
        <w:trPr>
          <w:trHeight w:val="794"/>
        </w:trPr>
        <w:tc>
          <w:tcPr>
            <w:tcW w:w="9628" w:type="dxa"/>
            <w:tcBorders>
              <w:left w:val="single" w:sz="4" w:space="0" w:color="00A08A"/>
            </w:tcBorders>
            <w:shd w:val="clear" w:color="auto" w:fill="F5F5F5"/>
          </w:tcPr>
          <w:p w14:paraId="20034A53" w14:textId="77777777" w:rsidR="00290849" w:rsidRPr="00505C5D" w:rsidRDefault="00290849" w:rsidP="00FB24ED">
            <w:pPr>
              <w:spacing w:before="120"/>
              <w:rPr>
                <w:sz w:val="22"/>
                <w:szCs w:val="22"/>
              </w:rPr>
            </w:pPr>
            <w:r w:rsidRPr="00505C5D">
              <w:rPr>
                <w:sz w:val="22"/>
                <w:szCs w:val="22"/>
              </w:rPr>
              <w:t xml:space="preserve">Hvad vil du blive bedre til og hvordan: </w:t>
            </w:r>
            <w:r w:rsidRPr="00505C5D"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505C5D">
              <w:rPr>
                <w:sz w:val="22"/>
                <w:szCs w:val="22"/>
              </w:rPr>
              <w:instrText xml:space="preserve"> FORMTEXT </w:instrText>
            </w:r>
            <w:r w:rsidRPr="00505C5D">
              <w:fldChar w:fldCharType="separate"/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fldChar w:fldCharType="end"/>
            </w:r>
          </w:p>
        </w:tc>
      </w:tr>
    </w:tbl>
    <w:p w14:paraId="76C94AF9" w14:textId="77777777" w:rsidR="00290849" w:rsidRPr="00505C5D" w:rsidRDefault="00290849" w:rsidP="00290849">
      <w:pPr>
        <w:pStyle w:val="Overskrift3"/>
        <w:rPr>
          <w:rFonts w:ascii="Source Sans Pro" w:hAnsi="Source Sans Pro"/>
        </w:rPr>
      </w:pPr>
      <w:r w:rsidRPr="00505C5D">
        <w:rPr>
          <w:rFonts w:ascii="Source Sans Pro" w:hAnsi="Source Sans Pro"/>
        </w:rPr>
        <w:t>PROCES/SAMARBEJDE:</w:t>
      </w:r>
    </w:p>
    <w:tbl>
      <w:tblPr>
        <w:tblStyle w:val="Tabel-Gitter"/>
        <w:tblW w:w="0" w:type="auto"/>
        <w:tblBorders>
          <w:top w:val="single" w:sz="8" w:space="0" w:color="00A08A"/>
          <w:left w:val="single" w:sz="8" w:space="0" w:color="00A08A"/>
          <w:bottom w:val="single" w:sz="8" w:space="0" w:color="00A08A"/>
          <w:right w:val="single" w:sz="8" w:space="0" w:color="00A08A"/>
          <w:insideH w:val="none" w:sz="0" w:space="0" w:color="auto"/>
          <w:insideV w:val="none" w:sz="0" w:space="0" w:color="auto"/>
        </w:tblBorders>
        <w:shd w:val="clear" w:color="auto" w:fill="00A08A"/>
        <w:tblLook w:val="04A0" w:firstRow="1" w:lastRow="0" w:firstColumn="1" w:lastColumn="0" w:noHBand="0" w:noVBand="1"/>
      </w:tblPr>
      <w:tblGrid>
        <w:gridCol w:w="9623"/>
      </w:tblGrid>
      <w:tr w:rsidR="00290849" w:rsidRPr="00505C5D" w14:paraId="6AB10024" w14:textId="77777777" w:rsidTr="00FB24ED">
        <w:trPr>
          <w:trHeight w:val="794"/>
        </w:trPr>
        <w:tc>
          <w:tcPr>
            <w:tcW w:w="9628" w:type="dxa"/>
            <w:tcBorders>
              <w:top w:val="single" w:sz="4" w:space="0" w:color="00A08A"/>
              <w:left w:val="single" w:sz="4" w:space="0" w:color="00A08A"/>
            </w:tcBorders>
            <w:shd w:val="clear" w:color="auto" w:fill="F5F5F5"/>
          </w:tcPr>
          <w:p w14:paraId="234E2ED7" w14:textId="77777777" w:rsidR="00290849" w:rsidRPr="00505C5D" w:rsidRDefault="00290849" w:rsidP="00FB24ED">
            <w:pPr>
              <w:spacing w:before="120"/>
              <w:rPr>
                <w:sz w:val="22"/>
                <w:szCs w:val="22"/>
              </w:rPr>
            </w:pPr>
            <w:r w:rsidRPr="00EE6EE8">
              <w:rPr>
                <w:sz w:val="22"/>
                <w:szCs w:val="22"/>
              </w:rPr>
              <w:t>Beskriv</w:t>
            </w:r>
            <w:r>
              <w:rPr>
                <w:sz w:val="22"/>
                <w:szCs w:val="22"/>
              </w:rPr>
              <w:t>,</w:t>
            </w:r>
            <w:r w:rsidRPr="00EE6EE8">
              <w:rPr>
                <w:sz w:val="22"/>
                <w:szCs w:val="22"/>
              </w:rPr>
              <w:t xml:space="preserve"> hvordan du indgår i et samarbejde</w:t>
            </w:r>
            <w:r w:rsidRPr="00505C5D">
              <w:rPr>
                <w:sz w:val="22"/>
                <w:szCs w:val="22"/>
              </w:rPr>
              <w:t xml:space="preserve">: </w:t>
            </w:r>
            <w:r w:rsidRPr="00505C5D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505C5D">
              <w:rPr>
                <w:sz w:val="22"/>
                <w:szCs w:val="22"/>
              </w:rPr>
              <w:instrText xml:space="preserve"> FORMTEXT </w:instrText>
            </w:r>
            <w:r w:rsidRPr="00505C5D">
              <w:fldChar w:fldCharType="separate"/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fldChar w:fldCharType="end"/>
            </w:r>
          </w:p>
          <w:p w14:paraId="0967B5AA" w14:textId="77777777" w:rsidR="00290849" w:rsidRPr="00505C5D" w:rsidRDefault="00290849" w:rsidP="00FB24ED">
            <w:pPr>
              <w:spacing w:before="120"/>
              <w:rPr>
                <w:sz w:val="22"/>
                <w:szCs w:val="22"/>
              </w:rPr>
            </w:pPr>
          </w:p>
        </w:tc>
      </w:tr>
      <w:tr w:rsidR="00290849" w:rsidRPr="00505C5D" w14:paraId="1922C1DB" w14:textId="77777777" w:rsidTr="00FB24ED">
        <w:trPr>
          <w:trHeight w:val="794"/>
        </w:trPr>
        <w:tc>
          <w:tcPr>
            <w:tcW w:w="9628" w:type="dxa"/>
            <w:tcBorders>
              <w:left w:val="single" w:sz="4" w:space="0" w:color="00A08A"/>
            </w:tcBorders>
            <w:shd w:val="clear" w:color="auto" w:fill="F5F5F5"/>
          </w:tcPr>
          <w:p w14:paraId="235F4690" w14:textId="77777777" w:rsidR="00290849" w:rsidRPr="00505C5D" w:rsidRDefault="00290849" w:rsidP="00FB24ED">
            <w:pPr>
              <w:spacing w:before="120"/>
              <w:rPr>
                <w:sz w:val="22"/>
                <w:szCs w:val="22"/>
              </w:rPr>
            </w:pPr>
            <w:r w:rsidRPr="00505C5D">
              <w:rPr>
                <w:sz w:val="22"/>
                <w:szCs w:val="22"/>
              </w:rPr>
              <w:t xml:space="preserve">Hvad vil du blive bedre til og hvordan: </w:t>
            </w:r>
            <w:r w:rsidRPr="00505C5D"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505C5D">
              <w:rPr>
                <w:sz w:val="22"/>
                <w:szCs w:val="22"/>
              </w:rPr>
              <w:instrText xml:space="preserve"> FORMTEXT </w:instrText>
            </w:r>
            <w:r w:rsidRPr="00505C5D">
              <w:fldChar w:fldCharType="separate"/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fldChar w:fldCharType="end"/>
            </w:r>
          </w:p>
        </w:tc>
      </w:tr>
    </w:tbl>
    <w:p w14:paraId="6573A33B" w14:textId="77777777" w:rsidR="00290849" w:rsidRPr="00505C5D" w:rsidRDefault="00290849" w:rsidP="00290849"/>
    <w:p w14:paraId="204A02E0" w14:textId="77777777" w:rsidR="00290849" w:rsidRPr="00505C5D" w:rsidRDefault="00290849" w:rsidP="00290849">
      <w:pPr>
        <w:pStyle w:val="Overskrift3"/>
        <w:rPr>
          <w:rFonts w:ascii="Source Sans Pro" w:hAnsi="Source Sans Pro"/>
          <w:sz w:val="28"/>
          <w:szCs w:val="28"/>
        </w:rPr>
      </w:pPr>
      <w:bookmarkStart w:id="24" w:name="_OPLÆRING_2"/>
      <w:bookmarkEnd w:id="24"/>
      <w:r w:rsidRPr="00505C5D">
        <w:rPr>
          <w:rFonts w:ascii="Source Sans Pro" w:hAnsi="Source Sans Pro"/>
          <w:sz w:val="28"/>
          <w:szCs w:val="28"/>
        </w:rPr>
        <w:t>OPLÆRING 2</w:t>
      </w:r>
    </w:p>
    <w:p w14:paraId="525D0931" w14:textId="77777777" w:rsidR="00290849" w:rsidRPr="00505C5D" w:rsidRDefault="00290849" w:rsidP="00290849">
      <w:pPr>
        <w:rPr>
          <w:b/>
          <w:bCs/>
          <w:color w:val="002060"/>
        </w:rPr>
      </w:pPr>
      <w:r w:rsidRPr="00505C5D">
        <w:rPr>
          <w:b/>
          <w:bCs/>
          <w:color w:val="002060"/>
        </w:rPr>
        <w:t>SELVREGULERING/MINDSET I FORHOLD TIL AT LÆRE</w:t>
      </w:r>
    </w:p>
    <w:tbl>
      <w:tblPr>
        <w:tblStyle w:val="Tabel-Gitter"/>
        <w:tblW w:w="0" w:type="auto"/>
        <w:tblBorders>
          <w:top w:val="single" w:sz="8" w:space="0" w:color="00A08A"/>
          <w:left w:val="single" w:sz="8" w:space="0" w:color="00A08A"/>
          <w:bottom w:val="single" w:sz="8" w:space="0" w:color="00A08A"/>
          <w:right w:val="single" w:sz="8" w:space="0" w:color="00A08A"/>
          <w:insideH w:val="none" w:sz="0" w:space="0" w:color="auto"/>
          <w:insideV w:val="none" w:sz="0" w:space="0" w:color="auto"/>
        </w:tblBorders>
        <w:shd w:val="clear" w:color="auto" w:fill="00A08A"/>
        <w:tblLook w:val="04A0" w:firstRow="1" w:lastRow="0" w:firstColumn="1" w:lastColumn="0" w:noHBand="0" w:noVBand="1"/>
      </w:tblPr>
      <w:tblGrid>
        <w:gridCol w:w="9623"/>
      </w:tblGrid>
      <w:tr w:rsidR="00290849" w:rsidRPr="00505C5D" w14:paraId="25E9C1D7" w14:textId="77777777" w:rsidTr="00FB24ED">
        <w:trPr>
          <w:trHeight w:val="794"/>
        </w:trPr>
        <w:tc>
          <w:tcPr>
            <w:tcW w:w="9623" w:type="dxa"/>
            <w:tcBorders>
              <w:top w:val="single" w:sz="4" w:space="0" w:color="00A08A"/>
              <w:left w:val="single" w:sz="4" w:space="0" w:color="00A08A"/>
            </w:tcBorders>
            <w:shd w:val="clear" w:color="auto" w:fill="F5F5F5"/>
          </w:tcPr>
          <w:p w14:paraId="56367105" w14:textId="77777777" w:rsidR="00290849" w:rsidRPr="00505C5D" w:rsidRDefault="00290849" w:rsidP="00FB24ED">
            <w:pPr>
              <w:spacing w:before="120"/>
              <w:rPr>
                <w:sz w:val="22"/>
                <w:szCs w:val="22"/>
              </w:rPr>
            </w:pPr>
            <w:r w:rsidRPr="00505C5D">
              <w:rPr>
                <w:sz w:val="22"/>
                <w:szCs w:val="22"/>
              </w:rPr>
              <w:t xml:space="preserve">Beskriv, hvordan dit mindset er i forhold til at lære: </w:t>
            </w:r>
            <w:r w:rsidRPr="00505C5D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505C5D">
              <w:rPr>
                <w:sz w:val="22"/>
                <w:szCs w:val="22"/>
              </w:rPr>
              <w:instrText xml:space="preserve"> FORMTEXT </w:instrText>
            </w:r>
            <w:r w:rsidRPr="00505C5D">
              <w:fldChar w:fldCharType="separate"/>
            </w:r>
            <w:r w:rsidRPr="00505C5D">
              <w:t xml:space="preserve">  </w:t>
            </w:r>
            <w:r w:rsidRPr="00505C5D">
              <w:rPr>
                <w:sz w:val="22"/>
                <w:szCs w:val="22"/>
              </w:rPr>
              <w:t xml:space="preserve">   </w:t>
            </w:r>
            <w:r w:rsidRPr="00505C5D">
              <w:fldChar w:fldCharType="end"/>
            </w:r>
          </w:p>
          <w:p w14:paraId="019AACF4" w14:textId="77777777" w:rsidR="00290849" w:rsidRPr="00505C5D" w:rsidRDefault="00290849" w:rsidP="00FB24ED">
            <w:pPr>
              <w:spacing w:before="120"/>
              <w:rPr>
                <w:sz w:val="22"/>
                <w:szCs w:val="22"/>
              </w:rPr>
            </w:pPr>
          </w:p>
        </w:tc>
      </w:tr>
      <w:tr w:rsidR="00290849" w:rsidRPr="00505C5D" w14:paraId="01E8196B" w14:textId="77777777" w:rsidTr="00FB24ED">
        <w:trPr>
          <w:trHeight w:val="794"/>
        </w:trPr>
        <w:tc>
          <w:tcPr>
            <w:tcW w:w="9623" w:type="dxa"/>
            <w:tcBorders>
              <w:left w:val="single" w:sz="4" w:space="0" w:color="00A08A"/>
            </w:tcBorders>
            <w:shd w:val="clear" w:color="auto" w:fill="F5F5F5"/>
          </w:tcPr>
          <w:p w14:paraId="13BE2D9A" w14:textId="77777777" w:rsidR="00290849" w:rsidRPr="00505C5D" w:rsidRDefault="00290849" w:rsidP="00FB24ED">
            <w:pPr>
              <w:spacing w:before="120"/>
              <w:rPr>
                <w:sz w:val="22"/>
                <w:szCs w:val="22"/>
              </w:rPr>
            </w:pPr>
            <w:r w:rsidRPr="00505C5D">
              <w:rPr>
                <w:sz w:val="22"/>
                <w:szCs w:val="22"/>
              </w:rPr>
              <w:t xml:space="preserve">Hvad vil du blive bedre til og hvordan: </w:t>
            </w:r>
            <w:r w:rsidRPr="00505C5D"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505C5D">
              <w:rPr>
                <w:sz w:val="22"/>
                <w:szCs w:val="22"/>
              </w:rPr>
              <w:instrText xml:space="preserve"> FORMTEXT </w:instrText>
            </w:r>
            <w:r w:rsidRPr="00505C5D">
              <w:fldChar w:fldCharType="separate"/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fldChar w:fldCharType="end"/>
            </w:r>
          </w:p>
        </w:tc>
      </w:tr>
    </w:tbl>
    <w:p w14:paraId="4023DD00" w14:textId="77777777" w:rsidR="00290849" w:rsidRPr="00505C5D" w:rsidRDefault="00290849" w:rsidP="00290849">
      <w:pPr>
        <w:pStyle w:val="Overskrift3"/>
        <w:rPr>
          <w:rFonts w:ascii="Source Sans Pro" w:hAnsi="Source Sans Pro"/>
        </w:rPr>
      </w:pPr>
      <w:r w:rsidRPr="00505C5D">
        <w:rPr>
          <w:rFonts w:ascii="Source Sans Pro" w:hAnsi="Source Sans Pro"/>
        </w:rPr>
        <w:t>OPGAVER/PRODUKT:</w:t>
      </w:r>
    </w:p>
    <w:tbl>
      <w:tblPr>
        <w:tblStyle w:val="Tabel-Gitter"/>
        <w:tblW w:w="0" w:type="auto"/>
        <w:tblBorders>
          <w:top w:val="single" w:sz="8" w:space="0" w:color="00A08A"/>
          <w:left w:val="single" w:sz="8" w:space="0" w:color="00A08A"/>
          <w:bottom w:val="single" w:sz="8" w:space="0" w:color="00A08A"/>
          <w:right w:val="single" w:sz="8" w:space="0" w:color="00A08A"/>
          <w:insideH w:val="none" w:sz="0" w:space="0" w:color="auto"/>
          <w:insideV w:val="none" w:sz="0" w:space="0" w:color="auto"/>
        </w:tblBorders>
        <w:shd w:val="clear" w:color="auto" w:fill="00A08A"/>
        <w:tblLook w:val="04A0" w:firstRow="1" w:lastRow="0" w:firstColumn="1" w:lastColumn="0" w:noHBand="0" w:noVBand="1"/>
      </w:tblPr>
      <w:tblGrid>
        <w:gridCol w:w="9623"/>
      </w:tblGrid>
      <w:tr w:rsidR="00290849" w:rsidRPr="00505C5D" w14:paraId="0F149A3C" w14:textId="77777777" w:rsidTr="00FB24ED">
        <w:trPr>
          <w:trHeight w:val="794"/>
        </w:trPr>
        <w:tc>
          <w:tcPr>
            <w:tcW w:w="9628" w:type="dxa"/>
            <w:tcBorders>
              <w:top w:val="single" w:sz="4" w:space="0" w:color="00A08A"/>
              <w:left w:val="single" w:sz="4" w:space="0" w:color="00A08A"/>
            </w:tcBorders>
            <w:shd w:val="clear" w:color="auto" w:fill="F5F5F5"/>
          </w:tcPr>
          <w:p w14:paraId="3AE210E6" w14:textId="77777777" w:rsidR="00290849" w:rsidRPr="00505C5D" w:rsidRDefault="00290849" w:rsidP="00FB24ED">
            <w:pPr>
              <w:spacing w:before="120"/>
              <w:rPr>
                <w:sz w:val="22"/>
                <w:szCs w:val="22"/>
              </w:rPr>
            </w:pPr>
            <w:r w:rsidRPr="00EE6EE8">
              <w:rPr>
                <w:sz w:val="22"/>
                <w:szCs w:val="22"/>
              </w:rPr>
              <w:t>Beskriv, hvordan du klarer dig i arbejdet med opgaverne</w:t>
            </w:r>
            <w:r w:rsidRPr="00505C5D">
              <w:rPr>
                <w:sz w:val="22"/>
                <w:szCs w:val="22"/>
              </w:rPr>
              <w:t xml:space="preserve">: </w:t>
            </w:r>
            <w:r w:rsidRPr="00505C5D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505C5D">
              <w:rPr>
                <w:sz w:val="22"/>
                <w:szCs w:val="22"/>
              </w:rPr>
              <w:instrText xml:space="preserve"> FORMTEXT </w:instrText>
            </w:r>
            <w:r w:rsidRPr="00505C5D">
              <w:fldChar w:fldCharType="separate"/>
            </w:r>
            <w:r w:rsidRPr="00505C5D">
              <w:t xml:space="preserve">  </w:t>
            </w:r>
            <w:r w:rsidRPr="00505C5D">
              <w:rPr>
                <w:sz w:val="22"/>
                <w:szCs w:val="22"/>
              </w:rPr>
              <w:t xml:space="preserve">   </w:t>
            </w:r>
            <w:r w:rsidRPr="00505C5D">
              <w:fldChar w:fldCharType="end"/>
            </w:r>
          </w:p>
          <w:p w14:paraId="0DAF09B8" w14:textId="77777777" w:rsidR="00290849" w:rsidRPr="00505C5D" w:rsidRDefault="00290849" w:rsidP="00FB24ED">
            <w:pPr>
              <w:spacing w:before="120"/>
              <w:rPr>
                <w:sz w:val="22"/>
                <w:szCs w:val="22"/>
              </w:rPr>
            </w:pPr>
          </w:p>
        </w:tc>
      </w:tr>
      <w:tr w:rsidR="00290849" w:rsidRPr="00505C5D" w14:paraId="1CBBCA80" w14:textId="77777777" w:rsidTr="00FB24ED">
        <w:trPr>
          <w:trHeight w:val="794"/>
        </w:trPr>
        <w:tc>
          <w:tcPr>
            <w:tcW w:w="9628" w:type="dxa"/>
            <w:tcBorders>
              <w:left w:val="single" w:sz="4" w:space="0" w:color="00A08A"/>
            </w:tcBorders>
            <w:shd w:val="clear" w:color="auto" w:fill="F5F5F5"/>
          </w:tcPr>
          <w:p w14:paraId="246DA0BA" w14:textId="77777777" w:rsidR="00290849" w:rsidRPr="00505C5D" w:rsidRDefault="00290849" w:rsidP="00FB24ED">
            <w:pPr>
              <w:spacing w:before="120"/>
              <w:rPr>
                <w:sz w:val="22"/>
                <w:szCs w:val="22"/>
              </w:rPr>
            </w:pPr>
            <w:r w:rsidRPr="00505C5D">
              <w:rPr>
                <w:sz w:val="22"/>
                <w:szCs w:val="22"/>
              </w:rPr>
              <w:t xml:space="preserve">Hvad vil du blive bedre til og hvordan: </w:t>
            </w:r>
            <w:r w:rsidRPr="00505C5D"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505C5D">
              <w:rPr>
                <w:sz w:val="22"/>
                <w:szCs w:val="22"/>
              </w:rPr>
              <w:instrText xml:space="preserve"> FORMTEXT </w:instrText>
            </w:r>
            <w:r w:rsidRPr="00505C5D">
              <w:fldChar w:fldCharType="separate"/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fldChar w:fldCharType="end"/>
            </w:r>
          </w:p>
        </w:tc>
      </w:tr>
    </w:tbl>
    <w:p w14:paraId="6B545C8D" w14:textId="77777777" w:rsidR="00290849" w:rsidRPr="00505C5D" w:rsidRDefault="00290849" w:rsidP="00290849">
      <w:pPr>
        <w:pStyle w:val="Overskrift3"/>
        <w:rPr>
          <w:rFonts w:ascii="Source Sans Pro" w:hAnsi="Source Sans Pro"/>
        </w:rPr>
      </w:pPr>
      <w:r w:rsidRPr="00505C5D">
        <w:rPr>
          <w:rFonts w:ascii="Source Sans Pro" w:hAnsi="Source Sans Pro"/>
        </w:rPr>
        <w:t>PROCES/SAMARBEJDE:</w:t>
      </w:r>
    </w:p>
    <w:tbl>
      <w:tblPr>
        <w:tblStyle w:val="Tabel-Gitter"/>
        <w:tblW w:w="0" w:type="auto"/>
        <w:tblBorders>
          <w:top w:val="single" w:sz="8" w:space="0" w:color="00A08A"/>
          <w:left w:val="single" w:sz="8" w:space="0" w:color="00A08A"/>
          <w:bottom w:val="single" w:sz="8" w:space="0" w:color="00A08A"/>
          <w:right w:val="single" w:sz="8" w:space="0" w:color="00A08A"/>
          <w:insideH w:val="none" w:sz="0" w:space="0" w:color="auto"/>
          <w:insideV w:val="none" w:sz="0" w:space="0" w:color="auto"/>
        </w:tblBorders>
        <w:shd w:val="clear" w:color="auto" w:fill="00A08A"/>
        <w:tblLook w:val="04A0" w:firstRow="1" w:lastRow="0" w:firstColumn="1" w:lastColumn="0" w:noHBand="0" w:noVBand="1"/>
      </w:tblPr>
      <w:tblGrid>
        <w:gridCol w:w="9623"/>
      </w:tblGrid>
      <w:tr w:rsidR="00290849" w:rsidRPr="00505C5D" w14:paraId="3CC2A1FE" w14:textId="77777777" w:rsidTr="00FB24ED">
        <w:trPr>
          <w:trHeight w:val="794"/>
        </w:trPr>
        <w:tc>
          <w:tcPr>
            <w:tcW w:w="9628" w:type="dxa"/>
            <w:tcBorders>
              <w:top w:val="single" w:sz="4" w:space="0" w:color="00A08A"/>
              <w:left w:val="single" w:sz="4" w:space="0" w:color="00A08A"/>
            </w:tcBorders>
            <w:shd w:val="clear" w:color="auto" w:fill="F5F5F5"/>
          </w:tcPr>
          <w:p w14:paraId="1E6F7513" w14:textId="77777777" w:rsidR="00290849" w:rsidRPr="00505C5D" w:rsidRDefault="00290849" w:rsidP="00FB24ED">
            <w:pPr>
              <w:spacing w:before="120"/>
              <w:rPr>
                <w:sz w:val="22"/>
                <w:szCs w:val="22"/>
              </w:rPr>
            </w:pPr>
            <w:r w:rsidRPr="00EE6EE8">
              <w:rPr>
                <w:sz w:val="22"/>
                <w:szCs w:val="22"/>
              </w:rPr>
              <w:t>Beskriv</w:t>
            </w:r>
            <w:r>
              <w:rPr>
                <w:sz w:val="22"/>
                <w:szCs w:val="22"/>
              </w:rPr>
              <w:t>,</w:t>
            </w:r>
            <w:r w:rsidRPr="00EE6EE8">
              <w:rPr>
                <w:sz w:val="22"/>
                <w:szCs w:val="22"/>
              </w:rPr>
              <w:t xml:space="preserve"> hvordan du indgår i et samarbejde</w:t>
            </w:r>
            <w:r w:rsidRPr="00505C5D">
              <w:rPr>
                <w:sz w:val="22"/>
                <w:szCs w:val="22"/>
              </w:rPr>
              <w:t xml:space="preserve">: </w:t>
            </w:r>
            <w:r w:rsidRPr="00505C5D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505C5D">
              <w:rPr>
                <w:sz w:val="22"/>
                <w:szCs w:val="22"/>
              </w:rPr>
              <w:instrText xml:space="preserve"> FORMTEXT </w:instrText>
            </w:r>
            <w:r w:rsidRPr="00505C5D">
              <w:fldChar w:fldCharType="separate"/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fldChar w:fldCharType="end"/>
            </w:r>
          </w:p>
          <w:p w14:paraId="34EB2A4D" w14:textId="77777777" w:rsidR="00290849" w:rsidRPr="00505C5D" w:rsidRDefault="00290849" w:rsidP="00FB24ED">
            <w:pPr>
              <w:spacing w:before="120"/>
              <w:rPr>
                <w:sz w:val="22"/>
                <w:szCs w:val="22"/>
              </w:rPr>
            </w:pPr>
          </w:p>
        </w:tc>
      </w:tr>
      <w:tr w:rsidR="00290849" w:rsidRPr="00505C5D" w14:paraId="0D3C34C4" w14:textId="77777777" w:rsidTr="00FB24ED">
        <w:trPr>
          <w:trHeight w:val="794"/>
        </w:trPr>
        <w:tc>
          <w:tcPr>
            <w:tcW w:w="9628" w:type="dxa"/>
            <w:tcBorders>
              <w:left w:val="single" w:sz="4" w:space="0" w:color="00A08A"/>
            </w:tcBorders>
            <w:shd w:val="clear" w:color="auto" w:fill="F5F5F5"/>
          </w:tcPr>
          <w:p w14:paraId="11CD54D5" w14:textId="77777777" w:rsidR="00290849" w:rsidRPr="00505C5D" w:rsidRDefault="00290849" w:rsidP="00FB24ED">
            <w:pPr>
              <w:spacing w:before="120"/>
              <w:rPr>
                <w:sz w:val="22"/>
                <w:szCs w:val="22"/>
              </w:rPr>
            </w:pPr>
            <w:r w:rsidRPr="00505C5D">
              <w:rPr>
                <w:sz w:val="22"/>
                <w:szCs w:val="22"/>
              </w:rPr>
              <w:t xml:space="preserve">Hvad vil du blive bedre til og hvordan: </w:t>
            </w:r>
            <w:r w:rsidRPr="00505C5D"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505C5D">
              <w:rPr>
                <w:sz w:val="22"/>
                <w:szCs w:val="22"/>
              </w:rPr>
              <w:instrText xml:space="preserve"> FORMTEXT </w:instrText>
            </w:r>
            <w:r w:rsidRPr="00505C5D">
              <w:fldChar w:fldCharType="separate"/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fldChar w:fldCharType="end"/>
            </w:r>
          </w:p>
        </w:tc>
      </w:tr>
    </w:tbl>
    <w:p w14:paraId="59C0FE52" w14:textId="77777777" w:rsidR="00290849" w:rsidRPr="00505C5D" w:rsidRDefault="00290849" w:rsidP="00290849"/>
    <w:p w14:paraId="71F86CEC" w14:textId="16BF5F68" w:rsidR="002F491B" w:rsidRPr="00FC048F" w:rsidRDefault="002F491B" w:rsidP="002F491B">
      <w:pPr>
        <w:rPr>
          <w:b/>
          <w:bCs/>
          <w:color w:val="1F3864" w:themeColor="accent1" w:themeShade="80"/>
          <w:sz w:val="28"/>
          <w:szCs w:val="28"/>
        </w:rPr>
      </w:pPr>
      <w:bookmarkStart w:id="25" w:name="_SKOLEPERIODE_3"/>
      <w:bookmarkEnd w:id="25"/>
      <w:r>
        <w:rPr>
          <w:b/>
          <w:bCs/>
          <w:color w:val="1F3864" w:themeColor="accent1" w:themeShade="80"/>
          <w:sz w:val="28"/>
          <w:szCs w:val="28"/>
        </w:rPr>
        <w:br/>
      </w:r>
      <w:r w:rsidRPr="00FC048F">
        <w:rPr>
          <w:b/>
          <w:bCs/>
          <w:color w:val="1F3864" w:themeColor="accent1" w:themeShade="80"/>
          <w:sz w:val="28"/>
          <w:szCs w:val="28"/>
        </w:rPr>
        <w:t xml:space="preserve">AFSLUTTENDE REFLEKSION </w:t>
      </w:r>
    </w:p>
    <w:tbl>
      <w:tblPr>
        <w:tblStyle w:val="Tabel-Gitter"/>
        <w:tblW w:w="0" w:type="auto"/>
        <w:tblBorders>
          <w:top w:val="single" w:sz="8" w:space="0" w:color="00A08A"/>
          <w:left w:val="single" w:sz="8" w:space="0" w:color="00A08A"/>
          <w:bottom w:val="single" w:sz="8" w:space="0" w:color="00A08A"/>
          <w:right w:val="single" w:sz="8" w:space="0" w:color="00A08A"/>
          <w:insideH w:val="none" w:sz="0" w:space="0" w:color="auto"/>
          <w:insideV w:val="none" w:sz="0" w:space="0" w:color="auto"/>
        </w:tblBorders>
        <w:shd w:val="clear" w:color="auto" w:fill="00A08A"/>
        <w:tblLook w:val="04A0" w:firstRow="1" w:lastRow="0" w:firstColumn="1" w:lastColumn="0" w:noHBand="0" w:noVBand="1"/>
      </w:tblPr>
      <w:tblGrid>
        <w:gridCol w:w="9623"/>
      </w:tblGrid>
      <w:tr w:rsidR="002F491B" w:rsidRPr="00505C5D" w14:paraId="6970918B" w14:textId="77777777" w:rsidTr="002E78AD">
        <w:trPr>
          <w:trHeight w:val="794"/>
        </w:trPr>
        <w:tc>
          <w:tcPr>
            <w:tcW w:w="9628" w:type="dxa"/>
            <w:tcBorders>
              <w:top w:val="single" w:sz="4" w:space="0" w:color="00A08A"/>
              <w:left w:val="single" w:sz="4" w:space="0" w:color="00A08A"/>
            </w:tcBorders>
            <w:shd w:val="clear" w:color="auto" w:fill="F5F5F5"/>
          </w:tcPr>
          <w:p w14:paraId="62777EF6" w14:textId="77777777" w:rsidR="002F491B" w:rsidRPr="00505C5D" w:rsidRDefault="002F491B" w:rsidP="002E78AD">
            <w:pPr>
              <w:spacing w:before="120"/>
              <w:rPr>
                <w:sz w:val="22"/>
                <w:szCs w:val="22"/>
              </w:rPr>
            </w:pPr>
            <w:r w:rsidRPr="00EE6EE8">
              <w:rPr>
                <w:sz w:val="22"/>
                <w:szCs w:val="22"/>
              </w:rPr>
              <w:t>Beskriv</w:t>
            </w:r>
            <w:r>
              <w:rPr>
                <w:sz w:val="22"/>
                <w:szCs w:val="22"/>
              </w:rPr>
              <w:t>,</w:t>
            </w:r>
            <w:r w:rsidRPr="00EE6EE8">
              <w:rPr>
                <w:sz w:val="22"/>
                <w:szCs w:val="22"/>
              </w:rPr>
              <w:t xml:space="preserve"> hvordan </w:t>
            </w:r>
            <w:r>
              <w:rPr>
                <w:sz w:val="22"/>
                <w:szCs w:val="22"/>
              </w:rPr>
              <w:t>du har udviklet dig i hele uddannelsesforløbet</w:t>
            </w:r>
            <w:r w:rsidRPr="00505C5D">
              <w:rPr>
                <w:sz w:val="22"/>
                <w:szCs w:val="22"/>
              </w:rPr>
              <w:t xml:space="preserve">: </w:t>
            </w:r>
            <w:r w:rsidRPr="00505C5D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505C5D">
              <w:rPr>
                <w:sz w:val="22"/>
                <w:szCs w:val="22"/>
              </w:rPr>
              <w:instrText xml:space="preserve"> FORMTEXT </w:instrText>
            </w:r>
            <w:r w:rsidRPr="00505C5D">
              <w:fldChar w:fldCharType="separate"/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fldChar w:fldCharType="end"/>
            </w:r>
          </w:p>
          <w:p w14:paraId="1D4E8C7E" w14:textId="77777777" w:rsidR="002F491B" w:rsidRPr="00505C5D" w:rsidRDefault="002F491B" w:rsidP="002E78AD">
            <w:pPr>
              <w:spacing w:before="120"/>
              <w:rPr>
                <w:sz w:val="22"/>
                <w:szCs w:val="22"/>
              </w:rPr>
            </w:pPr>
          </w:p>
        </w:tc>
      </w:tr>
      <w:tr w:rsidR="002F491B" w:rsidRPr="00505C5D" w14:paraId="0A05FF01" w14:textId="77777777" w:rsidTr="002E78AD">
        <w:trPr>
          <w:trHeight w:val="794"/>
        </w:trPr>
        <w:tc>
          <w:tcPr>
            <w:tcW w:w="9628" w:type="dxa"/>
            <w:tcBorders>
              <w:left w:val="single" w:sz="4" w:space="0" w:color="00A08A"/>
            </w:tcBorders>
            <w:shd w:val="clear" w:color="auto" w:fill="F5F5F5"/>
          </w:tcPr>
          <w:p w14:paraId="1E8C5E2F" w14:textId="77777777" w:rsidR="002F491B" w:rsidRPr="00505C5D" w:rsidRDefault="002F491B" w:rsidP="002E78AD">
            <w:pPr>
              <w:spacing w:before="120"/>
              <w:rPr>
                <w:sz w:val="22"/>
                <w:szCs w:val="22"/>
              </w:rPr>
            </w:pPr>
          </w:p>
        </w:tc>
      </w:tr>
    </w:tbl>
    <w:p w14:paraId="0030088C" w14:textId="77777777" w:rsidR="00290849" w:rsidRPr="00505C5D" w:rsidRDefault="00290849" w:rsidP="00290849">
      <w:pPr>
        <w:rPr>
          <w:b/>
          <w:bCs/>
        </w:rPr>
      </w:pPr>
    </w:p>
    <w:sectPr w:rsidR="00290849" w:rsidRPr="00505C5D" w:rsidSect="00FB67BB">
      <w:headerReference w:type="default" r:id="rId17"/>
      <w:footerReference w:type="even" r:id="rId18"/>
      <w:footerReference w:type="default" r:id="rId19"/>
      <w:pgSz w:w="11906" w:h="16838" w:code="9"/>
      <w:pgMar w:top="1701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2DFBD6" w14:textId="77777777" w:rsidR="001E2BB2" w:rsidRDefault="001E2BB2" w:rsidP="00FB67BB">
      <w:pPr>
        <w:spacing w:after="0" w:line="240" w:lineRule="auto"/>
      </w:pPr>
      <w:r>
        <w:separator/>
      </w:r>
    </w:p>
  </w:endnote>
  <w:endnote w:type="continuationSeparator" w:id="0">
    <w:p w14:paraId="05AE5895" w14:textId="77777777" w:rsidR="001E2BB2" w:rsidRDefault="001E2BB2" w:rsidP="00FB67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ource Sans Pro">
    <w:altName w:val="Source Sans Pro"/>
    <w:panose1 w:val="020B0503030403020204"/>
    <w:charset w:val="00"/>
    <w:family w:val="swiss"/>
    <w:pitch w:val="variable"/>
    <w:sig w:usb0="600002F7" w:usb1="02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nion Pro">
    <w:panose1 w:val="020B0604020202020204"/>
    <w:charset w:val="00"/>
    <w:family w:val="roman"/>
    <w:notTrueType/>
    <w:pitch w:val="variable"/>
    <w:sig w:usb0="60000287" w:usb1="00000001" w:usb2="00000000" w:usb3="00000000" w:csb0="0000019F" w:csb1="00000000"/>
  </w:font>
  <w:font w:name="Times New Roman (Brødtekst CS)">
    <w:altName w:val="Times New Roman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ourceSansRoman-Regular">
    <w:altName w:val="Calibri"/>
    <w:panose1 w:val="020B0604020202020204"/>
    <w:charset w:val="4D"/>
    <w:family w:val="auto"/>
    <w:pitch w:val="default"/>
    <w:sig w:usb0="00000003" w:usb1="00000000" w:usb2="00000000" w:usb3="00000000" w:csb0="00000001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idetal"/>
      </w:rPr>
      <w:id w:val="2106379856"/>
      <w:docPartObj>
        <w:docPartGallery w:val="Page Numbers (Bottom of Page)"/>
        <w:docPartUnique/>
      </w:docPartObj>
    </w:sdtPr>
    <w:sdtContent>
      <w:p w14:paraId="41B75998" w14:textId="1FEC13F7" w:rsidR="004915B3" w:rsidRDefault="004915B3" w:rsidP="00B67561">
        <w:pPr>
          <w:pStyle w:val="Sidefod"/>
          <w:framePr w:wrap="none" w:vAnchor="text" w:hAnchor="margin" w:xAlign="right" w:y="1"/>
          <w:rPr>
            <w:rStyle w:val="Sidetal"/>
          </w:rPr>
        </w:pPr>
        <w:r>
          <w:rPr>
            <w:rStyle w:val="Sidetal"/>
          </w:rPr>
          <w:fldChar w:fldCharType="begin"/>
        </w:r>
        <w:r>
          <w:rPr>
            <w:rStyle w:val="Sidetal"/>
          </w:rPr>
          <w:instrText xml:space="preserve"> PAGE </w:instrText>
        </w:r>
        <w:r>
          <w:rPr>
            <w:rStyle w:val="Sidetal"/>
          </w:rPr>
          <w:fldChar w:fldCharType="end"/>
        </w:r>
      </w:p>
    </w:sdtContent>
  </w:sdt>
  <w:p w14:paraId="7D270970" w14:textId="77777777" w:rsidR="00DC4750" w:rsidRPr="00833D40" w:rsidRDefault="00DC4750" w:rsidP="004915B3">
    <w:pPr>
      <w:pStyle w:val="Sidefod"/>
      <w:ind w:right="360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idetal"/>
      </w:rPr>
      <w:id w:val="413516360"/>
      <w:docPartObj>
        <w:docPartGallery w:val="Page Numbers (Bottom of Page)"/>
        <w:docPartUnique/>
      </w:docPartObj>
    </w:sdtPr>
    <w:sdtContent>
      <w:p w14:paraId="19A1E570" w14:textId="5CFFC77B" w:rsidR="004915B3" w:rsidRDefault="004915B3" w:rsidP="00B67561">
        <w:pPr>
          <w:pStyle w:val="Sidefod"/>
          <w:framePr w:wrap="none" w:vAnchor="text" w:hAnchor="margin" w:xAlign="right" w:y="1"/>
          <w:rPr>
            <w:rStyle w:val="Sidetal"/>
          </w:rPr>
        </w:pPr>
        <w:r>
          <w:rPr>
            <w:rStyle w:val="Sidetal"/>
          </w:rPr>
          <w:fldChar w:fldCharType="begin"/>
        </w:r>
        <w:r>
          <w:rPr>
            <w:rStyle w:val="Sidetal"/>
          </w:rPr>
          <w:instrText xml:space="preserve"> PAGE </w:instrText>
        </w:r>
        <w:r>
          <w:rPr>
            <w:rStyle w:val="Sidetal"/>
          </w:rPr>
          <w:fldChar w:fldCharType="separate"/>
        </w:r>
        <w:r>
          <w:rPr>
            <w:rStyle w:val="Sidetal"/>
            <w:noProof/>
          </w:rPr>
          <w:t>1</w:t>
        </w:r>
        <w:r>
          <w:rPr>
            <w:rStyle w:val="Sidetal"/>
          </w:rPr>
          <w:fldChar w:fldCharType="end"/>
        </w:r>
      </w:p>
    </w:sdtContent>
  </w:sdt>
  <w:p w14:paraId="21CA405D" w14:textId="11509838" w:rsidR="00FD3893" w:rsidRPr="004915B3" w:rsidRDefault="00FD3893" w:rsidP="004915B3">
    <w:pPr>
      <w:pStyle w:val="Sidefod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52521E" w14:textId="77777777" w:rsidR="001E2BB2" w:rsidRDefault="001E2BB2" w:rsidP="00FB67BB">
      <w:pPr>
        <w:spacing w:after="0" w:line="240" w:lineRule="auto"/>
      </w:pPr>
      <w:r>
        <w:separator/>
      </w:r>
    </w:p>
  </w:footnote>
  <w:footnote w:type="continuationSeparator" w:id="0">
    <w:p w14:paraId="1C7D9018" w14:textId="77777777" w:rsidR="001E2BB2" w:rsidRDefault="001E2BB2" w:rsidP="00FB67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312E36" w14:textId="7FFC5F89" w:rsidR="0094426A" w:rsidRPr="00833D40" w:rsidRDefault="5526FBD2" w:rsidP="00E66BD7">
    <w:pPr>
      <w:spacing w:after="0"/>
      <w:jc w:val="right"/>
      <w:rPr>
        <w:rFonts w:eastAsia="Source Sans Pro" w:cs="Source Sans Pro"/>
        <w:b/>
        <w:bCs/>
        <w:sz w:val="60"/>
        <w:szCs w:val="60"/>
      </w:rPr>
    </w:pPr>
    <w:r>
      <w:rPr>
        <w:noProof/>
      </w:rPr>
      <w:drawing>
        <wp:inline distT="0" distB="0" distL="0" distR="0" wp14:anchorId="7CE21A6F" wp14:editId="3F08F505">
          <wp:extent cx="890971" cy="685557"/>
          <wp:effectExtent l="0" t="0" r="0" b="0"/>
          <wp:docPr id="598229748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7111244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0971" cy="68555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94426A">
      <w:tab/>
    </w:r>
    <w:r w:rsidR="0094426A">
      <w:tab/>
    </w:r>
    <w:r w:rsidR="0094426A">
      <w:tab/>
    </w:r>
    <w:r w:rsidR="0094426A">
      <w:tab/>
    </w:r>
    <w:r w:rsidR="00E66BD7">
      <w:t xml:space="preserve">                               </w:t>
    </w:r>
    <w:r w:rsidRPr="5526FBD2">
      <w:rPr>
        <w:rFonts w:eastAsia="Source Sans Pro" w:cs="Source Sans Pro"/>
        <w:b/>
        <w:bCs/>
        <w:sz w:val="16"/>
        <w:szCs w:val="16"/>
      </w:rPr>
      <w:t>DIN UDDANNELSESBOG</w:t>
    </w:r>
  </w:p>
  <w:p w14:paraId="01C68358" w14:textId="36A23E61" w:rsidR="00FB67BB" w:rsidRPr="00833D40" w:rsidRDefault="00FB67BB" w:rsidP="00194EF9">
    <w:pPr>
      <w:pStyle w:val="Sidehoved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92859"/>
    <w:multiLevelType w:val="hybridMultilevel"/>
    <w:tmpl w:val="3928372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DC5751"/>
    <w:multiLevelType w:val="hybridMultilevel"/>
    <w:tmpl w:val="280CC622"/>
    <w:lvl w:ilvl="0" w:tplc="040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A893124"/>
    <w:multiLevelType w:val="hybridMultilevel"/>
    <w:tmpl w:val="6CB853C2"/>
    <w:lvl w:ilvl="0" w:tplc="7BF859DA">
      <w:start w:val="4"/>
      <w:numFmt w:val="bullet"/>
      <w:lvlText w:val="-"/>
      <w:lvlJc w:val="left"/>
      <w:pPr>
        <w:ind w:left="720" w:hanging="360"/>
      </w:pPr>
      <w:rPr>
        <w:rFonts w:ascii="Source Sans Pro" w:eastAsiaTheme="minorHAnsi" w:hAnsi="Source Sans Pro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01108A"/>
    <w:multiLevelType w:val="hybridMultilevel"/>
    <w:tmpl w:val="428A0C3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A50344"/>
    <w:multiLevelType w:val="hybridMultilevel"/>
    <w:tmpl w:val="2AEAD36E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EF2912"/>
    <w:multiLevelType w:val="hybridMultilevel"/>
    <w:tmpl w:val="A3F0AC9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3D6053"/>
    <w:multiLevelType w:val="hybridMultilevel"/>
    <w:tmpl w:val="142C537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9F4AB9"/>
    <w:multiLevelType w:val="hybridMultilevel"/>
    <w:tmpl w:val="B3404D0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1310819">
    <w:abstractNumId w:val="0"/>
  </w:num>
  <w:num w:numId="2" w16cid:durableId="673533341">
    <w:abstractNumId w:val="5"/>
  </w:num>
  <w:num w:numId="3" w16cid:durableId="309944859">
    <w:abstractNumId w:val="7"/>
  </w:num>
  <w:num w:numId="4" w16cid:durableId="607465145">
    <w:abstractNumId w:val="3"/>
  </w:num>
  <w:num w:numId="5" w16cid:durableId="1370761595">
    <w:abstractNumId w:val="1"/>
  </w:num>
  <w:num w:numId="6" w16cid:durableId="1714578997">
    <w:abstractNumId w:val="6"/>
  </w:num>
  <w:num w:numId="7" w16cid:durableId="1278221423">
    <w:abstractNumId w:val="4"/>
  </w:num>
  <w:num w:numId="8" w16cid:durableId="11784999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4"/>
  <w:proofState w:spelling="clean" w:grammar="clean"/>
  <w:attachedTemplate r:id="rId1"/>
  <w:documentProtection w:edit="forms" w:enforcement="1"/>
  <w:defaultTabStop w:val="131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1AE6"/>
    <w:rsid w:val="000058AB"/>
    <w:rsid w:val="00014D74"/>
    <w:rsid w:val="0002142A"/>
    <w:rsid w:val="00036632"/>
    <w:rsid w:val="000405EE"/>
    <w:rsid w:val="00045818"/>
    <w:rsid w:val="00047281"/>
    <w:rsid w:val="0005231B"/>
    <w:rsid w:val="00054065"/>
    <w:rsid w:val="00055727"/>
    <w:rsid w:val="000616ED"/>
    <w:rsid w:val="00061CB8"/>
    <w:rsid w:val="00063D55"/>
    <w:rsid w:val="000656B8"/>
    <w:rsid w:val="00065CDE"/>
    <w:rsid w:val="00072F37"/>
    <w:rsid w:val="0007639A"/>
    <w:rsid w:val="0007640E"/>
    <w:rsid w:val="00077009"/>
    <w:rsid w:val="000804AB"/>
    <w:rsid w:val="000863B4"/>
    <w:rsid w:val="00087846"/>
    <w:rsid w:val="000A32F5"/>
    <w:rsid w:val="000A7112"/>
    <w:rsid w:val="000B6187"/>
    <w:rsid w:val="000B7BA4"/>
    <w:rsid w:val="000C271F"/>
    <w:rsid w:val="000C7158"/>
    <w:rsid w:val="000D5CCD"/>
    <w:rsid w:val="000F79DC"/>
    <w:rsid w:val="00100741"/>
    <w:rsid w:val="001060F5"/>
    <w:rsid w:val="001079CA"/>
    <w:rsid w:val="00116014"/>
    <w:rsid w:val="00122CEA"/>
    <w:rsid w:val="00127B01"/>
    <w:rsid w:val="00136D14"/>
    <w:rsid w:val="00146A70"/>
    <w:rsid w:val="00152673"/>
    <w:rsid w:val="00167861"/>
    <w:rsid w:val="0017163F"/>
    <w:rsid w:val="00187404"/>
    <w:rsid w:val="001874DC"/>
    <w:rsid w:val="00194EF9"/>
    <w:rsid w:val="00197B6D"/>
    <w:rsid w:val="001A4FB9"/>
    <w:rsid w:val="001A7F90"/>
    <w:rsid w:val="001B71D6"/>
    <w:rsid w:val="001C1ECA"/>
    <w:rsid w:val="001C75AB"/>
    <w:rsid w:val="001D070E"/>
    <w:rsid w:val="001D0BAF"/>
    <w:rsid w:val="001D112A"/>
    <w:rsid w:val="001D4A97"/>
    <w:rsid w:val="001D5597"/>
    <w:rsid w:val="001E2BB2"/>
    <w:rsid w:val="001E504E"/>
    <w:rsid w:val="00207C97"/>
    <w:rsid w:val="00224095"/>
    <w:rsid w:val="002300BC"/>
    <w:rsid w:val="00243E0D"/>
    <w:rsid w:val="00247C0F"/>
    <w:rsid w:val="00255933"/>
    <w:rsid w:val="002570B2"/>
    <w:rsid w:val="002577FB"/>
    <w:rsid w:val="00257E1C"/>
    <w:rsid w:val="00276E6F"/>
    <w:rsid w:val="00281BED"/>
    <w:rsid w:val="00285B9D"/>
    <w:rsid w:val="00290849"/>
    <w:rsid w:val="00290DE6"/>
    <w:rsid w:val="00297007"/>
    <w:rsid w:val="002A02F8"/>
    <w:rsid w:val="002A5804"/>
    <w:rsid w:val="002B2AAC"/>
    <w:rsid w:val="002B65FB"/>
    <w:rsid w:val="002B6C2B"/>
    <w:rsid w:val="002B7A0B"/>
    <w:rsid w:val="002C1008"/>
    <w:rsid w:val="002C253A"/>
    <w:rsid w:val="002C3844"/>
    <w:rsid w:val="002E0A0E"/>
    <w:rsid w:val="002E3EA2"/>
    <w:rsid w:val="002F084F"/>
    <w:rsid w:val="002F491B"/>
    <w:rsid w:val="00302101"/>
    <w:rsid w:val="0030239C"/>
    <w:rsid w:val="00311A9E"/>
    <w:rsid w:val="00312454"/>
    <w:rsid w:val="00317AC3"/>
    <w:rsid w:val="00317ACB"/>
    <w:rsid w:val="00340B9C"/>
    <w:rsid w:val="00342832"/>
    <w:rsid w:val="00346B2A"/>
    <w:rsid w:val="00357719"/>
    <w:rsid w:val="00361125"/>
    <w:rsid w:val="003649A4"/>
    <w:rsid w:val="003866F9"/>
    <w:rsid w:val="00393933"/>
    <w:rsid w:val="003A0159"/>
    <w:rsid w:val="003C49BC"/>
    <w:rsid w:val="003C6782"/>
    <w:rsid w:val="003D37B9"/>
    <w:rsid w:val="003E4D84"/>
    <w:rsid w:val="003E6C77"/>
    <w:rsid w:val="003F6EC8"/>
    <w:rsid w:val="004003F3"/>
    <w:rsid w:val="00400A41"/>
    <w:rsid w:val="00402313"/>
    <w:rsid w:val="00406A5D"/>
    <w:rsid w:val="00414872"/>
    <w:rsid w:val="004161F2"/>
    <w:rsid w:val="00425DA8"/>
    <w:rsid w:val="004265FF"/>
    <w:rsid w:val="00431350"/>
    <w:rsid w:val="00435217"/>
    <w:rsid w:val="00444747"/>
    <w:rsid w:val="00444BBC"/>
    <w:rsid w:val="00456A5E"/>
    <w:rsid w:val="00463F0B"/>
    <w:rsid w:val="004739D2"/>
    <w:rsid w:val="004915B3"/>
    <w:rsid w:val="0049442C"/>
    <w:rsid w:val="004C0A5A"/>
    <w:rsid w:val="004D03DD"/>
    <w:rsid w:val="004D39A3"/>
    <w:rsid w:val="004D3A89"/>
    <w:rsid w:val="004E7896"/>
    <w:rsid w:val="004F226D"/>
    <w:rsid w:val="004F5C63"/>
    <w:rsid w:val="005073BC"/>
    <w:rsid w:val="005262A7"/>
    <w:rsid w:val="0052634E"/>
    <w:rsid w:val="0053254C"/>
    <w:rsid w:val="00535158"/>
    <w:rsid w:val="00536141"/>
    <w:rsid w:val="00540588"/>
    <w:rsid w:val="00543B1A"/>
    <w:rsid w:val="00547C20"/>
    <w:rsid w:val="00552125"/>
    <w:rsid w:val="00552309"/>
    <w:rsid w:val="00555999"/>
    <w:rsid w:val="00560A65"/>
    <w:rsid w:val="00560B46"/>
    <w:rsid w:val="00564475"/>
    <w:rsid w:val="00565A34"/>
    <w:rsid w:val="00573344"/>
    <w:rsid w:val="0057478B"/>
    <w:rsid w:val="005758CA"/>
    <w:rsid w:val="005A64B9"/>
    <w:rsid w:val="005B30D5"/>
    <w:rsid w:val="005C2076"/>
    <w:rsid w:val="005C4A2D"/>
    <w:rsid w:val="005C64A9"/>
    <w:rsid w:val="005D2878"/>
    <w:rsid w:val="005E6FF3"/>
    <w:rsid w:val="00610BC0"/>
    <w:rsid w:val="00613EE7"/>
    <w:rsid w:val="00614838"/>
    <w:rsid w:val="0061518E"/>
    <w:rsid w:val="0061552E"/>
    <w:rsid w:val="006174F6"/>
    <w:rsid w:val="006214DA"/>
    <w:rsid w:val="00630DFC"/>
    <w:rsid w:val="00635766"/>
    <w:rsid w:val="006377B0"/>
    <w:rsid w:val="00642ED8"/>
    <w:rsid w:val="006447AA"/>
    <w:rsid w:val="00644E4F"/>
    <w:rsid w:val="0065127E"/>
    <w:rsid w:val="00654A29"/>
    <w:rsid w:val="00655260"/>
    <w:rsid w:val="006563BA"/>
    <w:rsid w:val="0065727F"/>
    <w:rsid w:val="006672C1"/>
    <w:rsid w:val="00672FD9"/>
    <w:rsid w:val="0067780C"/>
    <w:rsid w:val="006830EF"/>
    <w:rsid w:val="00683FC5"/>
    <w:rsid w:val="006A1A68"/>
    <w:rsid w:val="006B08E6"/>
    <w:rsid w:val="006C0B87"/>
    <w:rsid w:val="006C0FCF"/>
    <w:rsid w:val="006C22B2"/>
    <w:rsid w:val="006C54C8"/>
    <w:rsid w:val="006D4360"/>
    <w:rsid w:val="006E0058"/>
    <w:rsid w:val="006E5140"/>
    <w:rsid w:val="006F123B"/>
    <w:rsid w:val="006F33D6"/>
    <w:rsid w:val="006F476A"/>
    <w:rsid w:val="0070063B"/>
    <w:rsid w:val="0070512E"/>
    <w:rsid w:val="00717ABA"/>
    <w:rsid w:val="00727223"/>
    <w:rsid w:val="00751FFF"/>
    <w:rsid w:val="007530F6"/>
    <w:rsid w:val="00757372"/>
    <w:rsid w:val="007704D5"/>
    <w:rsid w:val="007755B0"/>
    <w:rsid w:val="00780778"/>
    <w:rsid w:val="00784F2D"/>
    <w:rsid w:val="00794063"/>
    <w:rsid w:val="00794175"/>
    <w:rsid w:val="00794955"/>
    <w:rsid w:val="007A10D7"/>
    <w:rsid w:val="007A3765"/>
    <w:rsid w:val="007A5D01"/>
    <w:rsid w:val="007A7DC8"/>
    <w:rsid w:val="007B2921"/>
    <w:rsid w:val="007D17C0"/>
    <w:rsid w:val="007F1B9A"/>
    <w:rsid w:val="00800F21"/>
    <w:rsid w:val="008039A2"/>
    <w:rsid w:val="00803C77"/>
    <w:rsid w:val="0081679C"/>
    <w:rsid w:val="00817DC4"/>
    <w:rsid w:val="00820CE3"/>
    <w:rsid w:val="00820F74"/>
    <w:rsid w:val="00821287"/>
    <w:rsid w:val="008275A7"/>
    <w:rsid w:val="00833D40"/>
    <w:rsid w:val="00843D63"/>
    <w:rsid w:val="008460BB"/>
    <w:rsid w:val="00852E15"/>
    <w:rsid w:val="00853463"/>
    <w:rsid w:val="00861E65"/>
    <w:rsid w:val="008653D1"/>
    <w:rsid w:val="00873E8F"/>
    <w:rsid w:val="00874C21"/>
    <w:rsid w:val="00876023"/>
    <w:rsid w:val="00892ABF"/>
    <w:rsid w:val="008A2787"/>
    <w:rsid w:val="008C5357"/>
    <w:rsid w:val="008D1612"/>
    <w:rsid w:val="008D1C0C"/>
    <w:rsid w:val="008D485B"/>
    <w:rsid w:val="008E7CFE"/>
    <w:rsid w:val="0090344D"/>
    <w:rsid w:val="009142EC"/>
    <w:rsid w:val="00914B31"/>
    <w:rsid w:val="00924AA2"/>
    <w:rsid w:val="00925EFD"/>
    <w:rsid w:val="009429FE"/>
    <w:rsid w:val="00943C16"/>
    <w:rsid w:val="0094426A"/>
    <w:rsid w:val="00951AE6"/>
    <w:rsid w:val="00955E37"/>
    <w:rsid w:val="00967A4B"/>
    <w:rsid w:val="00971D10"/>
    <w:rsid w:val="00971DDC"/>
    <w:rsid w:val="009845D9"/>
    <w:rsid w:val="00991B22"/>
    <w:rsid w:val="00993D5A"/>
    <w:rsid w:val="0099692D"/>
    <w:rsid w:val="009A15FE"/>
    <w:rsid w:val="009A367F"/>
    <w:rsid w:val="009A4130"/>
    <w:rsid w:val="009B1088"/>
    <w:rsid w:val="009D71C0"/>
    <w:rsid w:val="009E12FD"/>
    <w:rsid w:val="009E5E5C"/>
    <w:rsid w:val="009F79EC"/>
    <w:rsid w:val="00A0383B"/>
    <w:rsid w:val="00A06B0E"/>
    <w:rsid w:val="00A06CE6"/>
    <w:rsid w:val="00A127B6"/>
    <w:rsid w:val="00A2097D"/>
    <w:rsid w:val="00A219EC"/>
    <w:rsid w:val="00A34991"/>
    <w:rsid w:val="00A418FE"/>
    <w:rsid w:val="00A47423"/>
    <w:rsid w:val="00A50634"/>
    <w:rsid w:val="00A50C39"/>
    <w:rsid w:val="00A5218A"/>
    <w:rsid w:val="00A56B47"/>
    <w:rsid w:val="00A6169E"/>
    <w:rsid w:val="00A715C5"/>
    <w:rsid w:val="00A80E51"/>
    <w:rsid w:val="00A8258D"/>
    <w:rsid w:val="00A90813"/>
    <w:rsid w:val="00A93550"/>
    <w:rsid w:val="00A93BB8"/>
    <w:rsid w:val="00A97A53"/>
    <w:rsid w:val="00AA0948"/>
    <w:rsid w:val="00AA1616"/>
    <w:rsid w:val="00AA1881"/>
    <w:rsid w:val="00AB54DC"/>
    <w:rsid w:val="00AC2D9B"/>
    <w:rsid w:val="00AC2EF1"/>
    <w:rsid w:val="00AE0879"/>
    <w:rsid w:val="00AE5B4C"/>
    <w:rsid w:val="00AF150F"/>
    <w:rsid w:val="00AF299A"/>
    <w:rsid w:val="00B008D9"/>
    <w:rsid w:val="00B05055"/>
    <w:rsid w:val="00B053A1"/>
    <w:rsid w:val="00B059D6"/>
    <w:rsid w:val="00B17010"/>
    <w:rsid w:val="00B358B9"/>
    <w:rsid w:val="00B4113E"/>
    <w:rsid w:val="00B6505B"/>
    <w:rsid w:val="00B67DAC"/>
    <w:rsid w:val="00B71186"/>
    <w:rsid w:val="00B745F1"/>
    <w:rsid w:val="00B76CA3"/>
    <w:rsid w:val="00B77A72"/>
    <w:rsid w:val="00B81EB1"/>
    <w:rsid w:val="00B84D6D"/>
    <w:rsid w:val="00BB3FED"/>
    <w:rsid w:val="00BD352B"/>
    <w:rsid w:val="00BF0404"/>
    <w:rsid w:val="00BF0F61"/>
    <w:rsid w:val="00BF4DEC"/>
    <w:rsid w:val="00C07226"/>
    <w:rsid w:val="00C14542"/>
    <w:rsid w:val="00C15007"/>
    <w:rsid w:val="00C16026"/>
    <w:rsid w:val="00C21886"/>
    <w:rsid w:val="00C22E14"/>
    <w:rsid w:val="00C24A7A"/>
    <w:rsid w:val="00C25D0B"/>
    <w:rsid w:val="00C26C36"/>
    <w:rsid w:val="00C32D7A"/>
    <w:rsid w:val="00C331FA"/>
    <w:rsid w:val="00C5148F"/>
    <w:rsid w:val="00C5469F"/>
    <w:rsid w:val="00C70F0F"/>
    <w:rsid w:val="00C73EA8"/>
    <w:rsid w:val="00C73F92"/>
    <w:rsid w:val="00C74653"/>
    <w:rsid w:val="00C867F8"/>
    <w:rsid w:val="00C93D0F"/>
    <w:rsid w:val="00C94B9E"/>
    <w:rsid w:val="00CA43B3"/>
    <w:rsid w:val="00CA5249"/>
    <w:rsid w:val="00CA5C29"/>
    <w:rsid w:val="00CA7985"/>
    <w:rsid w:val="00CB3949"/>
    <w:rsid w:val="00CB4785"/>
    <w:rsid w:val="00CB6808"/>
    <w:rsid w:val="00CC34F1"/>
    <w:rsid w:val="00CD50B5"/>
    <w:rsid w:val="00CF10D0"/>
    <w:rsid w:val="00CF11BA"/>
    <w:rsid w:val="00D007BD"/>
    <w:rsid w:val="00D0689F"/>
    <w:rsid w:val="00D07ED2"/>
    <w:rsid w:val="00D11942"/>
    <w:rsid w:val="00D12177"/>
    <w:rsid w:val="00D17116"/>
    <w:rsid w:val="00D177ED"/>
    <w:rsid w:val="00D214F5"/>
    <w:rsid w:val="00D23E23"/>
    <w:rsid w:val="00D25CE1"/>
    <w:rsid w:val="00D35718"/>
    <w:rsid w:val="00D36C2F"/>
    <w:rsid w:val="00D375DE"/>
    <w:rsid w:val="00D40CC1"/>
    <w:rsid w:val="00D626A4"/>
    <w:rsid w:val="00D77AB2"/>
    <w:rsid w:val="00D8024D"/>
    <w:rsid w:val="00D91807"/>
    <w:rsid w:val="00D94A93"/>
    <w:rsid w:val="00DA298E"/>
    <w:rsid w:val="00DC4750"/>
    <w:rsid w:val="00DD057B"/>
    <w:rsid w:val="00DD18C0"/>
    <w:rsid w:val="00DD2CF3"/>
    <w:rsid w:val="00DD4679"/>
    <w:rsid w:val="00DF1898"/>
    <w:rsid w:val="00DF46F2"/>
    <w:rsid w:val="00DF71CE"/>
    <w:rsid w:val="00E050B6"/>
    <w:rsid w:val="00E339B6"/>
    <w:rsid w:val="00E351B3"/>
    <w:rsid w:val="00E45D14"/>
    <w:rsid w:val="00E45D6E"/>
    <w:rsid w:val="00E50C7E"/>
    <w:rsid w:val="00E5224D"/>
    <w:rsid w:val="00E566D0"/>
    <w:rsid w:val="00E610E5"/>
    <w:rsid w:val="00E643CF"/>
    <w:rsid w:val="00E66BD7"/>
    <w:rsid w:val="00E7122F"/>
    <w:rsid w:val="00E77F73"/>
    <w:rsid w:val="00EA3677"/>
    <w:rsid w:val="00EA46B9"/>
    <w:rsid w:val="00EB4E1A"/>
    <w:rsid w:val="00EB78B9"/>
    <w:rsid w:val="00ED2698"/>
    <w:rsid w:val="00ED3251"/>
    <w:rsid w:val="00ED4EE4"/>
    <w:rsid w:val="00EE0336"/>
    <w:rsid w:val="00EE5082"/>
    <w:rsid w:val="00EE6922"/>
    <w:rsid w:val="00EF09B0"/>
    <w:rsid w:val="00EF1EA2"/>
    <w:rsid w:val="00EF394B"/>
    <w:rsid w:val="00EF40A0"/>
    <w:rsid w:val="00F01A74"/>
    <w:rsid w:val="00F20ADD"/>
    <w:rsid w:val="00F21667"/>
    <w:rsid w:val="00F23A8B"/>
    <w:rsid w:val="00F30AF0"/>
    <w:rsid w:val="00F45E7C"/>
    <w:rsid w:val="00F47551"/>
    <w:rsid w:val="00F53ED5"/>
    <w:rsid w:val="00F638B3"/>
    <w:rsid w:val="00F669A1"/>
    <w:rsid w:val="00F71B5F"/>
    <w:rsid w:val="00F75F24"/>
    <w:rsid w:val="00F81397"/>
    <w:rsid w:val="00F85147"/>
    <w:rsid w:val="00F922F2"/>
    <w:rsid w:val="00F969BF"/>
    <w:rsid w:val="00FA12FA"/>
    <w:rsid w:val="00FA60B7"/>
    <w:rsid w:val="00FB67BB"/>
    <w:rsid w:val="00FB7484"/>
    <w:rsid w:val="00FC1A10"/>
    <w:rsid w:val="00FC23B6"/>
    <w:rsid w:val="00FD05F6"/>
    <w:rsid w:val="00FD2B24"/>
    <w:rsid w:val="00FD3893"/>
    <w:rsid w:val="00FD78A2"/>
    <w:rsid w:val="0143ACF4"/>
    <w:rsid w:val="03655296"/>
    <w:rsid w:val="049718C1"/>
    <w:rsid w:val="04C77E72"/>
    <w:rsid w:val="05891340"/>
    <w:rsid w:val="06266F01"/>
    <w:rsid w:val="094DC8AB"/>
    <w:rsid w:val="09FD6369"/>
    <w:rsid w:val="0AD2CC5A"/>
    <w:rsid w:val="0C6E9CBB"/>
    <w:rsid w:val="0C9BB08A"/>
    <w:rsid w:val="0F94954D"/>
    <w:rsid w:val="10590D66"/>
    <w:rsid w:val="10F9E35A"/>
    <w:rsid w:val="119E6D79"/>
    <w:rsid w:val="13513F42"/>
    <w:rsid w:val="13F69634"/>
    <w:rsid w:val="14FC37CD"/>
    <w:rsid w:val="157A5683"/>
    <w:rsid w:val="165A2A6C"/>
    <w:rsid w:val="16943D73"/>
    <w:rsid w:val="18213455"/>
    <w:rsid w:val="190985F8"/>
    <w:rsid w:val="19297819"/>
    <w:rsid w:val="19B0AD7D"/>
    <w:rsid w:val="1BCA3805"/>
    <w:rsid w:val="1D554AE7"/>
    <w:rsid w:val="1DAE4781"/>
    <w:rsid w:val="1EFD5E84"/>
    <w:rsid w:val="1F9042C4"/>
    <w:rsid w:val="1FEFC1F1"/>
    <w:rsid w:val="20D5EBEB"/>
    <w:rsid w:val="22E327B9"/>
    <w:rsid w:val="245E5057"/>
    <w:rsid w:val="24AAF303"/>
    <w:rsid w:val="257E5F51"/>
    <w:rsid w:val="2814647E"/>
    <w:rsid w:val="295558D3"/>
    <w:rsid w:val="2971CE1E"/>
    <w:rsid w:val="29FB25DB"/>
    <w:rsid w:val="29FECA64"/>
    <w:rsid w:val="2A197A44"/>
    <w:rsid w:val="2A79E289"/>
    <w:rsid w:val="2B73AFCA"/>
    <w:rsid w:val="2BEE786E"/>
    <w:rsid w:val="2BF4DAAD"/>
    <w:rsid w:val="2CB74B6B"/>
    <w:rsid w:val="2CBF4826"/>
    <w:rsid w:val="2D5C5688"/>
    <w:rsid w:val="2DAA24A2"/>
    <w:rsid w:val="2DC8ED56"/>
    <w:rsid w:val="2DF1D7D5"/>
    <w:rsid w:val="2E796196"/>
    <w:rsid w:val="2EF03F87"/>
    <w:rsid w:val="30D9296E"/>
    <w:rsid w:val="311F5B78"/>
    <w:rsid w:val="32208039"/>
    <w:rsid w:val="3339FEA5"/>
    <w:rsid w:val="3406534E"/>
    <w:rsid w:val="344DEA03"/>
    <w:rsid w:val="35C0D1E6"/>
    <w:rsid w:val="35FC1460"/>
    <w:rsid w:val="363D7621"/>
    <w:rsid w:val="3722D43D"/>
    <w:rsid w:val="379F6FC6"/>
    <w:rsid w:val="37FE7BEE"/>
    <w:rsid w:val="38964B2D"/>
    <w:rsid w:val="3A053527"/>
    <w:rsid w:val="3A5C2EB2"/>
    <w:rsid w:val="3B74FA62"/>
    <w:rsid w:val="3B96DFB6"/>
    <w:rsid w:val="3FB4A16D"/>
    <w:rsid w:val="4043B3A0"/>
    <w:rsid w:val="4176E1BE"/>
    <w:rsid w:val="417ABCA2"/>
    <w:rsid w:val="417DF61A"/>
    <w:rsid w:val="41ABC2A9"/>
    <w:rsid w:val="41CDF094"/>
    <w:rsid w:val="41FE65D9"/>
    <w:rsid w:val="4217BDDF"/>
    <w:rsid w:val="42A9356B"/>
    <w:rsid w:val="4476735E"/>
    <w:rsid w:val="478808A7"/>
    <w:rsid w:val="48668CF0"/>
    <w:rsid w:val="492178D8"/>
    <w:rsid w:val="4965B127"/>
    <w:rsid w:val="49966F91"/>
    <w:rsid w:val="4B7C7DB3"/>
    <w:rsid w:val="4BAB877A"/>
    <w:rsid w:val="4C93359E"/>
    <w:rsid w:val="4FC3AE98"/>
    <w:rsid w:val="5156F5C0"/>
    <w:rsid w:val="53556604"/>
    <w:rsid w:val="5390B2EC"/>
    <w:rsid w:val="545501E4"/>
    <w:rsid w:val="54ABF301"/>
    <w:rsid w:val="5526FBD2"/>
    <w:rsid w:val="57B8F560"/>
    <w:rsid w:val="59CDB20A"/>
    <w:rsid w:val="5AAF996D"/>
    <w:rsid w:val="5BAF2239"/>
    <w:rsid w:val="61B1F1C8"/>
    <w:rsid w:val="621655E0"/>
    <w:rsid w:val="6413EDAB"/>
    <w:rsid w:val="6488A783"/>
    <w:rsid w:val="65EDC3A3"/>
    <w:rsid w:val="65F349D6"/>
    <w:rsid w:val="66843297"/>
    <w:rsid w:val="689AE8A8"/>
    <w:rsid w:val="6D25FD83"/>
    <w:rsid w:val="6E7F91FF"/>
    <w:rsid w:val="6F35B20B"/>
    <w:rsid w:val="6F7D1142"/>
    <w:rsid w:val="70938FC9"/>
    <w:rsid w:val="70A673AA"/>
    <w:rsid w:val="70F0274F"/>
    <w:rsid w:val="7304D8F7"/>
    <w:rsid w:val="734DA996"/>
    <w:rsid w:val="73FC6071"/>
    <w:rsid w:val="7597D32D"/>
    <w:rsid w:val="75E5C62F"/>
    <w:rsid w:val="76002AA9"/>
    <w:rsid w:val="77F3C3B9"/>
    <w:rsid w:val="788A6BBF"/>
    <w:rsid w:val="7A32DD7A"/>
    <w:rsid w:val="7C58F766"/>
    <w:rsid w:val="7E24CC0F"/>
    <w:rsid w:val="7EA62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59A6F8"/>
  <w15:chartTrackingRefBased/>
  <w15:docId w15:val="{145F95C7-F7B1-484D-A959-7FA11AA890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112A"/>
    <w:rPr>
      <w:rFonts w:ascii="Source Sans Pro" w:hAnsi="Source Sans Pro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5526FBD2"/>
    <w:pPr>
      <w:keepNext/>
      <w:keepLines/>
      <w:spacing w:before="240" w:after="0" w:line="360" w:lineRule="auto"/>
      <w:outlineLvl w:val="0"/>
    </w:pPr>
    <w:rPr>
      <w:rFonts w:eastAsia="Source Sans Pro" w:cs="Source Sans Pro"/>
      <w:b/>
      <w:bCs/>
      <w:color w:val="000000" w:themeColor="text1"/>
      <w:sz w:val="48"/>
      <w:szCs w:val="4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6E7F91FF"/>
    <w:pPr>
      <w:keepNext/>
      <w:keepLines/>
      <w:spacing w:before="40" w:after="0"/>
      <w:outlineLvl w:val="1"/>
    </w:pPr>
    <w:rPr>
      <w:rFonts w:asciiTheme="minorHAnsi" w:eastAsiaTheme="majorEastAsia" w:hAnsiTheme="minorHAnsi" w:cstheme="majorBidi"/>
      <w:b/>
      <w:bCs/>
      <w:color w:val="000000" w:themeColor="text1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6E7F91FF"/>
    <w:pPr>
      <w:keepNext/>
      <w:keepLines/>
      <w:spacing w:before="40" w:after="0" w:line="360" w:lineRule="auto"/>
      <w:outlineLvl w:val="2"/>
    </w:pPr>
    <w:rPr>
      <w:rFonts w:asciiTheme="minorHAnsi" w:eastAsiaTheme="majorEastAsia" w:hAnsiTheme="minorHAnsi" w:cstheme="majorBidi"/>
      <w:b/>
      <w:bCs/>
      <w:color w:val="1F3763"/>
    </w:rPr>
  </w:style>
  <w:style w:type="paragraph" w:styleId="Overskrift4">
    <w:name w:val="heading 4"/>
    <w:basedOn w:val="Normal"/>
    <w:next w:val="Normal"/>
    <w:link w:val="Overskrift4Tegn"/>
    <w:uiPriority w:val="9"/>
    <w:unhideWhenUsed/>
    <w:qFormat/>
    <w:rsid w:val="000A32F5"/>
    <w:pPr>
      <w:keepNext/>
      <w:keepLines/>
      <w:spacing w:before="40" w:after="0"/>
      <w:outlineLvl w:val="3"/>
    </w:pPr>
    <w:rPr>
      <w:rFonts w:eastAsiaTheme="majorEastAsia" w:cstheme="majorBidi"/>
      <w:i/>
      <w:iCs/>
      <w:color w:val="000000" w:themeColor="text1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FB67B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FB67BB"/>
  </w:style>
  <w:style w:type="paragraph" w:styleId="Sidefod">
    <w:name w:val="footer"/>
    <w:basedOn w:val="Normal"/>
    <w:link w:val="SidefodTegn"/>
    <w:uiPriority w:val="99"/>
    <w:unhideWhenUsed/>
    <w:rsid w:val="00FB67B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FB67BB"/>
  </w:style>
  <w:style w:type="paragraph" w:customStyle="1" w:styleId="BasicParagraph">
    <w:name w:val="[Basic Paragraph]"/>
    <w:basedOn w:val="Normal"/>
    <w:uiPriority w:val="99"/>
    <w:rsid w:val="00FB67BB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18"/>
      <w:szCs w:val="18"/>
      <w:lang w:val="en-GB"/>
    </w:rPr>
  </w:style>
  <w:style w:type="table" w:styleId="Tabel-Gitter">
    <w:name w:val="Table Grid"/>
    <w:basedOn w:val="Tabel-Normal"/>
    <w:uiPriority w:val="39"/>
    <w:rsid w:val="00FB67BB"/>
    <w:pPr>
      <w:spacing w:after="0" w:line="240" w:lineRule="auto"/>
    </w:pPr>
    <w:rPr>
      <w:rFonts w:ascii="Source Sans Pro" w:hAnsi="Source Sans Pro" w:cs="Times New Roman (Brødtekst CS)"/>
      <w:sz w:val="18"/>
      <w:szCs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rdskrifttypeiafsnit"/>
    <w:uiPriority w:val="99"/>
    <w:unhideWhenUsed/>
    <w:rsid w:val="00FB67B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9E12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paragraph" w:styleId="Titel">
    <w:name w:val="Title"/>
    <w:basedOn w:val="Normal"/>
    <w:next w:val="Normal"/>
    <w:link w:val="TitelTegn"/>
    <w:uiPriority w:val="10"/>
    <w:qFormat/>
    <w:rsid w:val="00943C16"/>
    <w:pPr>
      <w:spacing w:after="0" w:line="240" w:lineRule="auto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943C16"/>
    <w:rPr>
      <w:rFonts w:ascii="Source Sans Pro" w:eastAsiaTheme="majorEastAsia" w:hAnsi="Source Sans Pro" w:cstheme="majorBidi"/>
      <w:spacing w:val="-10"/>
      <w:kern w:val="28"/>
      <w:sz w:val="56"/>
      <w:szCs w:val="56"/>
    </w:rPr>
  </w:style>
  <w:style w:type="paragraph" w:styleId="Ingenafstand">
    <w:name w:val="No Spacing"/>
    <w:uiPriority w:val="1"/>
    <w:qFormat/>
    <w:rsid w:val="00943C16"/>
    <w:pPr>
      <w:spacing w:after="0" w:line="240" w:lineRule="auto"/>
    </w:pPr>
    <w:rPr>
      <w:rFonts w:ascii="Source Sans Pro" w:hAnsi="Source Sans Pro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5526FBD2"/>
    <w:rPr>
      <w:rFonts w:ascii="Source Sans Pro" w:eastAsia="Source Sans Pro" w:hAnsi="Source Sans Pro" w:cs="Source Sans Pro"/>
      <w:b/>
      <w:bCs/>
      <w:color w:val="000000" w:themeColor="text1"/>
      <w:sz w:val="48"/>
      <w:szCs w:val="48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6E7F91FF"/>
    <w:rPr>
      <w:rFonts w:asciiTheme="minorHAnsi" w:eastAsiaTheme="majorEastAsia" w:hAnsiTheme="minorHAnsi" w:cstheme="majorBidi"/>
      <w:b/>
      <w:bCs/>
      <w:color w:val="000000" w:themeColor="text1"/>
      <w:sz w:val="26"/>
      <w:szCs w:val="26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6E7F91FF"/>
    <w:rPr>
      <w:rFonts w:asciiTheme="minorHAnsi" w:eastAsiaTheme="majorEastAsia" w:hAnsiTheme="minorHAnsi" w:cstheme="majorBidi"/>
      <w:b/>
      <w:bCs/>
      <w:color w:val="1F3763"/>
      <w:sz w:val="22"/>
      <w:szCs w:val="22"/>
    </w:rPr>
  </w:style>
  <w:style w:type="character" w:customStyle="1" w:styleId="Overskrift4Tegn">
    <w:name w:val="Overskrift 4 Tegn"/>
    <w:basedOn w:val="Standardskrifttypeiafsnit"/>
    <w:link w:val="Overskrift4"/>
    <w:uiPriority w:val="9"/>
    <w:rsid w:val="000A32F5"/>
    <w:rPr>
      <w:rFonts w:ascii="Source Sans Pro" w:eastAsiaTheme="majorEastAsia" w:hAnsi="Source Sans Pro" w:cstheme="majorBidi"/>
      <w:i/>
      <w:iCs/>
      <w:color w:val="000000" w:themeColor="text1"/>
    </w:rPr>
  </w:style>
  <w:style w:type="character" w:styleId="Pladsholdertekst">
    <w:name w:val="Placeholder Text"/>
    <w:basedOn w:val="Standardskrifttypeiafsnit"/>
    <w:uiPriority w:val="99"/>
    <w:semiHidden/>
    <w:rsid w:val="00194EF9"/>
    <w:rPr>
      <w:color w:val="808080"/>
    </w:rPr>
  </w:style>
  <w:style w:type="character" w:styleId="Ulstomtale">
    <w:name w:val="Unresolved Mention"/>
    <w:basedOn w:val="Standardskrifttypeiafsnit"/>
    <w:uiPriority w:val="99"/>
    <w:semiHidden/>
    <w:unhideWhenUsed/>
    <w:rsid w:val="005E6FF3"/>
    <w:rPr>
      <w:color w:val="605E5C"/>
      <w:shd w:val="clear" w:color="auto" w:fill="E1DFDD"/>
    </w:rPr>
  </w:style>
  <w:style w:type="paragraph" w:styleId="Listeafsnit">
    <w:name w:val="List Paragraph"/>
    <w:basedOn w:val="Normal"/>
    <w:uiPriority w:val="34"/>
    <w:qFormat/>
    <w:rsid w:val="00951AE6"/>
    <w:pPr>
      <w:ind w:left="720"/>
      <w:contextualSpacing/>
    </w:pPr>
  </w:style>
  <w:style w:type="character" w:styleId="Kommentarhenvisning">
    <w:name w:val="annotation reference"/>
    <w:basedOn w:val="Standardskrifttypeiafsnit"/>
    <w:uiPriority w:val="99"/>
    <w:semiHidden/>
    <w:unhideWhenUsed/>
    <w:rsid w:val="00036632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unhideWhenUsed/>
    <w:rsid w:val="00036632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rsid w:val="00036632"/>
    <w:rPr>
      <w:rFonts w:ascii="Source Sans Pro" w:hAnsi="Source Sans Pro"/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036632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036632"/>
    <w:rPr>
      <w:rFonts w:ascii="Source Sans Pro" w:hAnsi="Source Sans Pro"/>
      <w:b/>
      <w:bCs/>
      <w:sz w:val="20"/>
      <w:szCs w:val="20"/>
    </w:rPr>
  </w:style>
  <w:style w:type="character" w:styleId="Sidetal">
    <w:name w:val="page number"/>
    <w:basedOn w:val="Standardskrifttypeiafsnit"/>
    <w:uiPriority w:val="99"/>
    <w:semiHidden/>
    <w:unhideWhenUsed/>
    <w:rsid w:val="004915B3"/>
  </w:style>
  <w:style w:type="character" w:styleId="BesgtLink">
    <w:name w:val="FollowedHyperlink"/>
    <w:basedOn w:val="Standardskrifttypeiafsnit"/>
    <w:uiPriority w:val="99"/>
    <w:semiHidden/>
    <w:unhideWhenUsed/>
    <w:rsid w:val="00312454"/>
    <w:rPr>
      <w:color w:val="954F72" w:themeColor="followedHyperlink"/>
      <w:u w:val="single"/>
    </w:rPr>
  </w:style>
  <w:style w:type="paragraph" w:styleId="Korrektur">
    <w:name w:val="Revision"/>
    <w:hidden/>
    <w:uiPriority w:val="99"/>
    <w:semiHidden/>
    <w:rsid w:val="001A7F90"/>
    <w:pPr>
      <w:spacing w:after="0" w:line="240" w:lineRule="auto"/>
    </w:pPr>
    <w:rPr>
      <w:rFonts w:ascii="Source Sans Pro" w:hAnsi="Source Sans Pro"/>
    </w:rPr>
  </w:style>
  <w:style w:type="table" w:styleId="Almindeligtabel1">
    <w:name w:val="Plain Table 1"/>
    <w:basedOn w:val="Tabel-Normal"/>
    <w:uiPriority w:val="41"/>
    <w:rsid w:val="0007640E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Almindeligtabel2">
    <w:name w:val="Plain Table 2"/>
    <w:basedOn w:val="Tabel-Normal"/>
    <w:uiPriority w:val="42"/>
    <w:rsid w:val="0007640E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Almindeligtabel4">
    <w:name w:val="Plain Table 4"/>
    <w:basedOn w:val="Tabel-Normal"/>
    <w:uiPriority w:val="44"/>
    <w:rsid w:val="0007640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Almindeligtabel5">
    <w:name w:val="Plain Table 5"/>
    <w:basedOn w:val="Tabel-Normal"/>
    <w:uiPriority w:val="45"/>
    <w:rsid w:val="0007640E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Gittertabel1-lys-farve3">
    <w:name w:val="Grid Table 1 Light Accent 3"/>
    <w:basedOn w:val="Tabel-Normal"/>
    <w:uiPriority w:val="46"/>
    <w:rsid w:val="003649A4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2">
    <w:name w:val="Grid Table 1 Light Accent 2"/>
    <w:basedOn w:val="Tabel-Normal"/>
    <w:uiPriority w:val="46"/>
    <w:rsid w:val="003649A4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1">
    <w:name w:val="Grid Table 1 Light Accent 1"/>
    <w:basedOn w:val="Tabel-Normal"/>
    <w:uiPriority w:val="46"/>
    <w:rsid w:val="003649A4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6">
    <w:name w:val="Grid Table 1 Light Accent 6"/>
    <w:basedOn w:val="Tabel-Normal"/>
    <w:uiPriority w:val="46"/>
    <w:rsid w:val="003649A4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3-farve4">
    <w:name w:val="Grid Table 3 Accent 4"/>
    <w:basedOn w:val="Tabel-Normal"/>
    <w:uiPriority w:val="48"/>
    <w:rsid w:val="003649A4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Gittertabel3-farve3">
    <w:name w:val="Grid Table 3 Accent 3"/>
    <w:basedOn w:val="Tabel-Normal"/>
    <w:uiPriority w:val="48"/>
    <w:rsid w:val="003649A4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Gittertabel3-farve2">
    <w:name w:val="Grid Table 3 Accent 2"/>
    <w:basedOn w:val="Tabel-Normal"/>
    <w:uiPriority w:val="48"/>
    <w:rsid w:val="003649A4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Gittertabel3">
    <w:name w:val="Grid Table 3"/>
    <w:basedOn w:val="Tabel-Normal"/>
    <w:uiPriority w:val="48"/>
    <w:rsid w:val="003649A4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ittertabel2-farve6">
    <w:name w:val="Grid Table 2 Accent 6"/>
    <w:basedOn w:val="Tabel-Normal"/>
    <w:uiPriority w:val="47"/>
    <w:rsid w:val="003649A4"/>
    <w:pPr>
      <w:spacing w:after="0" w:line="240" w:lineRule="auto"/>
    </w:pPr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etabel5-mrk-farve2">
    <w:name w:val="List Table 5 Dark Accent 2"/>
    <w:basedOn w:val="Tabel-Normal"/>
    <w:uiPriority w:val="50"/>
    <w:rsid w:val="003649A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6-farverig-farve6">
    <w:name w:val="List Table 6 Colorful Accent 6"/>
    <w:basedOn w:val="Tabel-Normal"/>
    <w:uiPriority w:val="51"/>
    <w:rsid w:val="003649A4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etabel2-farve6">
    <w:name w:val="List Table 2 Accent 6"/>
    <w:basedOn w:val="Tabel-Normal"/>
    <w:uiPriority w:val="47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paragraph" w:customStyle="1" w:styleId="Grundlggendeafsnit">
    <w:name w:val="[Grundlæggende afsnit]"/>
    <w:basedOn w:val="Normal"/>
    <w:uiPriority w:val="99"/>
    <w:rsid w:val="00FA60B7"/>
    <w:pPr>
      <w:autoSpaceDE w:val="0"/>
      <w:autoSpaceDN w:val="0"/>
      <w:adjustRightInd w:val="0"/>
      <w:spacing w:after="0" w:line="340" w:lineRule="atLeast"/>
      <w:textAlignment w:val="center"/>
    </w:pPr>
    <w:rPr>
      <w:rFonts w:ascii="SourceSansRoman-Regular" w:hAnsi="SourceSansRoman-Regular" w:cs="SourceSansRoman-Regular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66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0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307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487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1050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all.uddataplus.dk/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tyles" Target="styles.xml"/><Relationship Id="rId12" Type="http://schemas.openxmlformats.org/officeDocument/2006/relationships/hyperlink" Target="https://all.uddataplus.dk/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s://youtu.be/xTFFSrrhGvA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https://youtu.be/IwscwDLtm5s" TargetMode="External"/><Relationship Id="rId10" Type="http://schemas.openxmlformats.org/officeDocument/2006/relationships/footnotes" Target="foot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youtu.be/dzWQYTfSBQ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hsi\AppData\Roaming\Sosufyn_filer\Office_skabeloner\Word-skabelon_st&#229;ende.dotx" TargetMode="Externa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2023-05-03T00:00:00</PublishDate>
  <Abstract/>
  <CompanyAddress/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498E6BC7DCAE24BA5898A61EF77400E" ma:contentTypeVersion="16" ma:contentTypeDescription="Opret et nyt dokument." ma:contentTypeScope="" ma:versionID="597f797752701c90a46ebfa5e53d027d">
  <xsd:schema xmlns:xsd="http://www.w3.org/2001/XMLSchema" xmlns:xs="http://www.w3.org/2001/XMLSchema" xmlns:p="http://schemas.microsoft.com/office/2006/metadata/properties" xmlns:ns2="8a1e5302-1382-49fc-8e19-a472ee987e01" xmlns:ns3="9ca84206-3129-4bf4-b73e-347ea263fecb" targetNamespace="http://schemas.microsoft.com/office/2006/metadata/properties" ma:root="true" ma:fieldsID="b54a5b610b64a381ba391d1b8f60672e" ns2:_="" ns3:_="">
    <xsd:import namespace="8a1e5302-1382-49fc-8e19-a472ee987e01"/>
    <xsd:import namespace="9ca84206-3129-4bf4-b73e-347ea263fec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1e5302-1382-49fc-8e19-a472ee987e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Billedmærker" ma:readOnly="false" ma:fieldId="{5cf76f15-5ced-4ddc-b409-7134ff3c332f}" ma:taxonomyMulti="true" ma:sspId="fbb85673-7dfd-4fed-92d5-d42e825c15d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a84206-3129-4bf4-b73e-347ea263fecb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0cf3bc4d-d64c-4d0c-bb2a-5fc46d261e10}" ma:internalName="TaxCatchAll" ma:showField="CatchAllData" ma:web="9ca84206-3129-4bf4-b73e-347ea263fec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a1e5302-1382-49fc-8e19-a472ee987e01">
      <Terms xmlns="http://schemas.microsoft.com/office/infopath/2007/PartnerControls"/>
    </lcf76f155ced4ddcb4097134ff3c332f>
    <TaxCatchAll xmlns="9ca84206-3129-4bf4-b73e-347ea263fecb" xsi:nil="true"/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8DAB8AAE-36B0-475B-82D0-FAA671CFF0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a1e5302-1382-49fc-8e19-a472ee987e01"/>
    <ds:schemaRef ds:uri="9ca84206-3129-4bf4-b73e-347ea263fec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23424F4-1F0C-4BB9-967C-F22CEADC275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70D8867-F427-467B-8714-9A14CDDFEB78}">
  <ds:schemaRefs>
    <ds:schemaRef ds:uri="http://schemas.microsoft.com/office/2006/metadata/properties"/>
    <ds:schemaRef ds:uri="http://schemas.microsoft.com/office/infopath/2007/PartnerControls"/>
    <ds:schemaRef ds:uri="8a1e5302-1382-49fc-8e19-a472ee987e01"/>
    <ds:schemaRef ds:uri="9ca84206-3129-4bf4-b73e-347ea263fecb"/>
  </ds:schemaRefs>
</ds:datastoreItem>
</file>

<file path=customXml/itemProps5.xml><?xml version="1.0" encoding="utf-8"?>
<ds:datastoreItem xmlns:ds="http://schemas.openxmlformats.org/officeDocument/2006/customXml" ds:itemID="{B8C91F90-278E-44AB-B0D3-3AD95522ED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C:\Users\chsi\AppData\Roaming\Sosufyn_filer\Office_skabeloner\Word-skabelon_stående.dotx</Template>
  <TotalTime>13</TotalTime>
  <Pages>6</Pages>
  <Words>871</Words>
  <Characters>5315</Characters>
  <Application>Microsoft Office Word</Application>
  <DocSecurity>0</DocSecurity>
  <Lines>44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IT-Center Fyn</Company>
  <LinksUpToDate>false</LinksUpToDate>
  <CharactersWithSpaces>6174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Charlotte Sigurdsson</dc:creator>
  <cp:keywords/>
  <dc:description/>
  <cp:lastModifiedBy>Christina Finsterbach Aaby</cp:lastModifiedBy>
  <cp:revision>17</cp:revision>
  <cp:lastPrinted>2023-06-01T10:23:00Z</cp:lastPrinted>
  <dcterms:created xsi:type="dcterms:W3CDTF">2025-10-21T06:51:00Z</dcterms:created>
  <dcterms:modified xsi:type="dcterms:W3CDTF">2026-04-20T08:43:00Z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0x0101007498E6BC7DCAE24BA5898A61EF77400E</vt:lpwstr>
  </property>
</Properties>
</file>