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E43" w14:textId="26A8221B" w:rsidR="00ED4EE4" w:rsidRPr="00FA60B7" w:rsidRDefault="094DC8AB" w:rsidP="5526FBD2">
      <w:pPr>
        <w:rPr>
          <w:rFonts w:cs="Times New Roman (Brødtekst CS)"/>
          <w:b/>
          <w:bCs/>
          <w:color w:val="00A08A"/>
          <w:sz w:val="60"/>
          <w:szCs w:val="60"/>
        </w:rPr>
      </w:pPr>
      <w:r w:rsidRPr="00FA60B7">
        <w:rPr>
          <w:b/>
          <w:bCs/>
          <w:color w:val="00A08A"/>
          <w:sz w:val="60"/>
          <w:szCs w:val="60"/>
        </w:rPr>
        <w:t xml:space="preserve">DIN </w:t>
      </w:r>
      <w:r w:rsidR="09FD6369" w:rsidRPr="00FA60B7">
        <w:rPr>
          <w:b/>
          <w:bCs/>
          <w:color w:val="00A08A"/>
          <w:sz w:val="60"/>
          <w:szCs w:val="60"/>
        </w:rPr>
        <w:t xml:space="preserve">UDDANNELSESBOG </w:t>
      </w:r>
    </w:p>
    <w:p w14:paraId="7A23ED19" w14:textId="532A04A8" w:rsidR="00573344" w:rsidRPr="00817DC4" w:rsidRDefault="00793844" w:rsidP="000616ED">
      <w:pPr>
        <w:spacing w:line="360" w:lineRule="auto"/>
        <w:rPr>
          <w:b/>
          <w:bCs/>
        </w:rPr>
      </w:pPr>
      <w:r>
        <w:rPr>
          <w:rFonts w:cs="Times New Roman (Brødtekst CS)"/>
          <w:b/>
          <w:bCs/>
        </w:rPr>
        <w:t xml:space="preserve">EUX VELFÆRD + </w:t>
      </w:r>
      <w:r w:rsidR="009429FE">
        <w:rPr>
          <w:rFonts w:cs="Times New Roman (Brødtekst CS)"/>
          <w:b/>
          <w:bCs/>
        </w:rPr>
        <w:t>PÆDAGOGISK ASSISTENT</w:t>
      </w:r>
    </w:p>
    <w:p w14:paraId="594D4456" w14:textId="77777777" w:rsidR="00333C81" w:rsidRPr="00505C5D" w:rsidRDefault="00333C81" w:rsidP="00333C81">
      <w:pPr>
        <w:tabs>
          <w:tab w:val="left" w:pos="709"/>
        </w:tabs>
        <w:spacing w:line="360" w:lineRule="auto"/>
      </w:pPr>
      <w:r w:rsidRPr="00505C5D">
        <w:t>Denne uddannelsesbog skal hjælpe dig med at skabe overblik og sammenhæng i dit uddannelsesforløb og sikre transfer mellem dine skole- og oplæringsperioder. Du skal arbejde med den i hver skole- og oplæringsperiode</w:t>
      </w:r>
      <w:r>
        <w:t>.</w:t>
      </w:r>
    </w:p>
    <w:p w14:paraId="6C83E7AC" w14:textId="77777777" w:rsidR="00761A6C" w:rsidRPr="00505C5D" w:rsidRDefault="00761A6C" w:rsidP="00761A6C">
      <w:pPr>
        <w:pStyle w:val="Overskrift2"/>
        <w:keepNext w:val="0"/>
        <w:keepLines w:val="0"/>
        <w:tabs>
          <w:tab w:val="left" w:pos="1134"/>
        </w:tabs>
        <w:spacing w:before="240" w:after="240" w:line="360" w:lineRule="auto"/>
        <w:ind w:left="284"/>
        <w:rPr>
          <w:rFonts w:ascii="Source Sans Pro" w:hAnsi="Source Sans Pro"/>
          <w:color w:val="00A08A"/>
        </w:rPr>
      </w:pPr>
      <w:r w:rsidRPr="00505C5D">
        <w:rPr>
          <w:rFonts w:ascii="Source Sans Pro" w:hAnsi="Source Sans Pro"/>
          <w:color w:val="00A08A"/>
        </w:rPr>
        <w:t xml:space="preserve">DIT UDDANNELSESFORLØB </w:t>
      </w:r>
    </w:p>
    <w:p w14:paraId="1B5B93DE" w14:textId="77777777" w:rsidR="00761A6C" w:rsidRPr="00505C5D" w:rsidRDefault="00761A6C" w:rsidP="00761A6C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 xml:space="preserve">Personlig uddannelsesplan </w:t>
      </w:r>
    </w:p>
    <w:p w14:paraId="23447228" w14:textId="77777777" w:rsidR="00761A6C" w:rsidRPr="00505C5D" w:rsidRDefault="00761A6C" w:rsidP="00761A6C">
      <w:pPr>
        <w:tabs>
          <w:tab w:val="left" w:pos="1134"/>
        </w:tabs>
        <w:ind w:left="284"/>
      </w:pPr>
      <w:r w:rsidRPr="00505C5D">
        <w:t>Du har modtaget din personlige uddannelsesplan fra skolen i din e-boks</w:t>
      </w:r>
    </w:p>
    <w:p w14:paraId="13DC3F73" w14:textId="77777777" w:rsidR="00761A6C" w:rsidRPr="00505C5D" w:rsidRDefault="00761A6C" w:rsidP="00761A6C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Beviser</w:t>
      </w:r>
    </w:p>
    <w:p w14:paraId="037AED3B" w14:textId="4C8129C6" w:rsidR="00761A6C" w:rsidRPr="00505C5D" w:rsidRDefault="00761A6C" w:rsidP="00761A6C">
      <w:pPr>
        <w:tabs>
          <w:tab w:val="left" w:pos="1134"/>
        </w:tabs>
        <w:ind w:left="284"/>
      </w:pPr>
      <w:hyperlink r:id="rId12" w:history="1">
        <w:r w:rsidRPr="00505C5D">
          <w:rPr>
            <w:rStyle w:val="Hyperlink"/>
          </w:rPr>
          <w:t>Dit brand- og førstehjælpsbevis finde</w:t>
        </w:r>
        <w:r w:rsidR="00AE1BBD">
          <w:rPr>
            <w:rStyle w:val="Hyperlink"/>
          </w:rPr>
          <w:t>r du</w:t>
        </w:r>
        <w:r w:rsidRPr="00505C5D">
          <w:rPr>
            <w:rStyle w:val="Hyperlink"/>
          </w:rPr>
          <w:t xml:space="preserve"> </w:t>
        </w:r>
        <w:r w:rsidR="00AE1BBD">
          <w:rPr>
            <w:rStyle w:val="Hyperlink"/>
          </w:rPr>
          <w:t>på</w:t>
        </w:r>
        <w:r w:rsidRPr="00505C5D">
          <w:rPr>
            <w:rStyle w:val="Hyperlink"/>
          </w:rPr>
          <w:t xml:space="preserve"> </w:t>
        </w:r>
        <w:r w:rsidR="00AE1BBD"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1DEBAABB" w14:textId="77777777" w:rsidR="00761A6C" w:rsidRPr="00505C5D" w:rsidRDefault="00761A6C" w:rsidP="00761A6C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Slutevaluering og erklæring om oplæring</w:t>
      </w:r>
    </w:p>
    <w:p w14:paraId="7501878B" w14:textId="30DC6556" w:rsidR="00761A6C" w:rsidRPr="003014D2" w:rsidRDefault="00761A6C" w:rsidP="00761A6C">
      <w:pPr>
        <w:tabs>
          <w:tab w:val="left" w:pos="1134"/>
        </w:tabs>
        <w:ind w:left="284"/>
      </w:pPr>
      <w:r w:rsidRPr="00505C5D">
        <w:t>Din slutevaluering og erklæring om oplæring finder du i EduAdm</w:t>
      </w:r>
    </w:p>
    <w:p w14:paraId="5AD91B4F" w14:textId="77777777" w:rsidR="00AE1BBD" w:rsidRPr="00505C5D" w:rsidRDefault="00AE1BBD" w:rsidP="00AE1BBD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Skolevejledning (karakterer)</w:t>
      </w:r>
    </w:p>
    <w:p w14:paraId="55F996B1" w14:textId="77777777" w:rsidR="00AE1BBD" w:rsidRPr="00505C5D" w:rsidRDefault="00AE1BBD" w:rsidP="00AE1BBD">
      <w:pPr>
        <w:tabs>
          <w:tab w:val="left" w:pos="1134"/>
        </w:tabs>
        <w:spacing w:line="360" w:lineRule="auto"/>
        <w:ind w:left="284"/>
      </w:pPr>
      <w:hyperlink r:id="rId13" w:history="1">
        <w:r w:rsidRPr="00505C5D">
          <w:rPr>
            <w:rStyle w:val="Hyperlink"/>
          </w:rPr>
          <w:t xml:space="preserve">Du kan finde alle dine karakterer på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01746D81" w14:textId="77777777" w:rsidR="00761A6C" w:rsidRPr="00505C5D" w:rsidRDefault="00761A6C" w:rsidP="00761A6C">
      <w:pPr>
        <w:tabs>
          <w:tab w:val="left" w:pos="1134"/>
        </w:tabs>
        <w:spacing w:line="360" w:lineRule="auto"/>
        <w:ind w:left="284"/>
      </w:pPr>
      <w:r w:rsidRPr="00505C5D">
        <w:t>Du kan med fordel vise dine karakterer til forventningssamtalen, for at din oplæringsvejleder</w:t>
      </w:r>
    </w:p>
    <w:p w14:paraId="6A999832" w14:textId="77777777" w:rsidR="00761A6C" w:rsidRPr="00505C5D" w:rsidRDefault="00761A6C" w:rsidP="00761A6C">
      <w:pPr>
        <w:tabs>
          <w:tab w:val="left" w:pos="1134"/>
        </w:tabs>
        <w:spacing w:line="360" w:lineRule="auto"/>
        <w:ind w:left="284"/>
      </w:pPr>
      <w:r w:rsidRPr="00505C5D">
        <w:t>kan hjælpe dig bedst muligt i de skolefag du har svært ved</w:t>
      </w:r>
    </w:p>
    <w:p w14:paraId="2170A80F" w14:textId="478D3D1A" w:rsidR="00761A6C" w:rsidRPr="00505C5D" w:rsidRDefault="00761A6C" w:rsidP="00761A6C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SPS (s</w:t>
      </w:r>
      <w:r w:rsidR="001800F6">
        <w:rPr>
          <w:b/>
          <w:bCs/>
        </w:rPr>
        <w:t>pe</w:t>
      </w:r>
      <w:r w:rsidRPr="00505C5D">
        <w:rPr>
          <w:b/>
          <w:bCs/>
        </w:rPr>
        <w:t>cialpædagogisk støtte)</w:t>
      </w:r>
    </w:p>
    <w:p w14:paraId="79EC09FB" w14:textId="77777777" w:rsidR="00761A6C" w:rsidRPr="00505C5D" w:rsidRDefault="00761A6C" w:rsidP="00761A6C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får SPS og hvordan din oplæringsvejleder bedst kan støtte dig.</w:t>
      </w:r>
    </w:p>
    <w:p w14:paraId="6F47EDC6" w14:textId="77777777" w:rsidR="00761A6C" w:rsidRPr="00505C5D" w:rsidRDefault="00761A6C" w:rsidP="00761A6C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Anden støtte</w:t>
      </w:r>
    </w:p>
    <w:p w14:paraId="3579AE0E" w14:textId="77777777" w:rsidR="00761A6C" w:rsidRPr="00505C5D" w:rsidRDefault="00761A6C" w:rsidP="00761A6C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har behov for anden støtte, for</w:t>
      </w:r>
    </w:p>
    <w:p w14:paraId="181722EF" w14:textId="77777777" w:rsidR="00761A6C" w:rsidRPr="00505C5D" w:rsidRDefault="00761A6C" w:rsidP="00761A6C">
      <w:pPr>
        <w:tabs>
          <w:tab w:val="left" w:pos="1134"/>
        </w:tabs>
        <w:spacing w:line="360" w:lineRule="auto"/>
        <w:ind w:left="284"/>
      </w:pPr>
      <w:r w:rsidRPr="00505C5D">
        <w:t xml:space="preserve">eksempel: mentorordning, app-writer, sprogstøtte eller andet. </w:t>
      </w:r>
    </w:p>
    <w:p w14:paraId="4AA3E81E" w14:textId="77777777" w:rsidR="00761A6C" w:rsidRPr="00505C5D" w:rsidRDefault="00761A6C" w:rsidP="00761A6C">
      <w:pPr>
        <w:pStyle w:val="Overskrift1"/>
      </w:pPr>
      <w:r w:rsidRPr="00505C5D">
        <w:lastRenderedPageBreak/>
        <w:t>MIN UDVIKLING OG LÆRING</w:t>
      </w:r>
    </w:p>
    <w:p w14:paraId="05E2BC7E" w14:textId="77777777" w:rsidR="006B0E23" w:rsidRDefault="006B0E23" w:rsidP="006B0E23">
      <w:pPr>
        <w:spacing w:line="360" w:lineRule="auto"/>
      </w:pPr>
      <w:r w:rsidRPr="00505C5D">
        <w:t xml:space="preserve">Hver gang du </w:t>
      </w:r>
      <w:r>
        <w:t xml:space="preserve">starter </w:t>
      </w:r>
      <w:r w:rsidRPr="00505C5D">
        <w:t xml:space="preserve">en skole- eller oplæringsperiode, </w:t>
      </w:r>
      <w:r>
        <w:t xml:space="preserve">gennemgår du din uddannelsesbog med din oplæringsvejleder/underviser, hvor I sammen taler om indholdet og aftaler, hvad du skal arbejde videre med. </w:t>
      </w:r>
    </w:p>
    <w:p w14:paraId="6665D33C" w14:textId="77777777" w:rsidR="006B0E23" w:rsidRPr="00505C5D" w:rsidRDefault="006B0E23" w:rsidP="006B0E23">
      <w:pPr>
        <w:spacing w:line="360" w:lineRule="auto"/>
      </w:pPr>
      <w:r>
        <w:t xml:space="preserve">Hver gang du afslutter en skole- eller oplæringsperiode, </w:t>
      </w:r>
      <w:r w:rsidRPr="00505C5D">
        <w:t>skal du notere dine reflek</w:t>
      </w:r>
      <w:r>
        <w:t>s</w:t>
      </w:r>
      <w:r w:rsidRPr="00505C5D">
        <w:t>ioner over følgende tre temaer: Selvregulering/mindset i forhold til at lære, opgaver/produkt og proces/samarbejde</w:t>
      </w:r>
      <w:r>
        <w:t xml:space="preserve"> og gennemgå dem med din oplæringsvejleder/underviser. </w:t>
      </w:r>
    </w:p>
    <w:p w14:paraId="6B659E1A" w14:textId="77777777" w:rsidR="006B0E23" w:rsidRPr="00505C5D" w:rsidRDefault="006B0E23" w:rsidP="006B0E23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SELVREGULERING/MINDSET I FORHOLD TIL AT LÆRE </w:t>
      </w:r>
      <w:r w:rsidRPr="00505C5D">
        <w:rPr>
          <w:rFonts w:ascii="Source Sans Pro" w:hAnsi="Source Sans Pro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 motivation, hvordan modtager du feedback, er du opsøgende og nysgerrig og hvordan søger du hjælp når noget er svært? </w:t>
      </w:r>
      <w:hyperlink r:id="rId14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selvregulering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346F4E92" w14:textId="77777777" w:rsidR="006B0E23" w:rsidRPr="00505C5D" w:rsidRDefault="006B0E23" w:rsidP="006B0E23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OPGAVER/PRODUKT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dine faglige kompetencer, læringsmål og succeskriterier - hvordan anvender du </w:t>
      </w:r>
      <w:r>
        <w:rPr>
          <w:rFonts w:ascii="Source Sans Pro" w:hAnsi="Source Sans Pro"/>
          <w:b w:val="0"/>
          <w:bCs w:val="0"/>
          <w:sz w:val="22"/>
          <w:szCs w:val="22"/>
        </w:rPr>
        <w:t>teorien fra skolen i din oplæring</w:t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? </w:t>
      </w:r>
      <w:hyperlink r:id="rId15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opgaver/produkt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2D260BEF" w14:textId="77777777" w:rsidR="006B0E23" w:rsidRPr="00505C5D" w:rsidRDefault="006B0E23" w:rsidP="006B0E23">
      <w:pPr>
        <w:pStyle w:val="Overskrift2"/>
        <w:spacing w:before="281" w:after="281" w:line="360" w:lineRule="auto"/>
        <w:ind w:left="284"/>
        <w:rPr>
          <w:rFonts w:ascii="Source Sans Pro" w:hAnsi="Source Sans Pro" w:cs="Apple Color Emoji"/>
          <w:sz w:val="28"/>
          <w:szCs w:val="28"/>
        </w:rPr>
      </w:pPr>
      <w:r w:rsidRPr="00505C5D">
        <w:rPr>
          <w:rFonts w:ascii="Source Sans Pro" w:hAnsi="Source Sans Pro"/>
          <w:color w:val="00A08A"/>
        </w:rPr>
        <w:t xml:space="preserve">PROCES/SAMARBEJDE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Her skriver du hvordan du bidrager til samarbejdet med andre på skolen og i oplæringen. Tænk over hvilket ansvar du har i samarbejdet og hvordan du kommunikerer med de andre. </w:t>
      </w:r>
      <w:hyperlink r:id="rId16" w:history="1"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proces/samarbejde </w:t>
        </w:r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7FFB8B08" w14:textId="77777777" w:rsidR="00761A6C" w:rsidRPr="0085509F" w:rsidRDefault="00761A6C" w:rsidP="00761A6C">
      <w:pPr>
        <w:rPr>
          <w:b/>
          <w:bCs/>
        </w:rPr>
      </w:pPr>
      <w:r w:rsidRPr="0085509F">
        <w:rPr>
          <w:b/>
          <w:bCs/>
        </w:rPr>
        <w:t>HOP DIREKTE TIL</w:t>
      </w:r>
    </w:p>
    <w:p w14:paraId="7011A1FF" w14:textId="677F8F02" w:rsidR="00761A6C" w:rsidRPr="00505C5D" w:rsidRDefault="00761A6C" w:rsidP="00761A6C">
      <w:hyperlink w:anchor="_GRUNDFORLØB_2" w:history="1">
        <w:r w:rsidRPr="0085509F">
          <w:rPr>
            <w:rStyle w:val="Hyperlink"/>
          </w:rPr>
          <w:t>Grundforløb 2</w:t>
        </w:r>
      </w:hyperlink>
      <w:r>
        <w:t xml:space="preserve">, </w:t>
      </w:r>
      <w:hyperlink w:anchor="_SKOLEPERIODE_1A" w:history="1">
        <w:r w:rsidRPr="0085509F">
          <w:rPr>
            <w:rStyle w:val="Hyperlink"/>
          </w:rPr>
          <w:t>skoleperiode 1A</w:t>
        </w:r>
      </w:hyperlink>
      <w:r>
        <w:t xml:space="preserve">, </w:t>
      </w:r>
      <w:hyperlink w:anchor="_OPLÆRING_1A" w:history="1">
        <w:r w:rsidRPr="0085509F">
          <w:rPr>
            <w:rStyle w:val="Hyperlink"/>
          </w:rPr>
          <w:t>oplæring 1A</w:t>
        </w:r>
      </w:hyperlink>
      <w:r>
        <w:t xml:space="preserve">, </w:t>
      </w:r>
      <w:hyperlink w:anchor="_SKOLEPERIODE_1B" w:history="1">
        <w:r w:rsidRPr="0085509F">
          <w:rPr>
            <w:rStyle w:val="Hyperlink"/>
          </w:rPr>
          <w:t>skoleperiode 1B</w:t>
        </w:r>
      </w:hyperlink>
      <w:r>
        <w:t xml:space="preserve">, </w:t>
      </w:r>
      <w:hyperlink w:anchor="_SKOLEPERIODE_2" w:history="1">
        <w:r w:rsidRPr="0085509F">
          <w:rPr>
            <w:rStyle w:val="Hyperlink"/>
          </w:rPr>
          <w:t>skoleperiode 2</w:t>
        </w:r>
      </w:hyperlink>
      <w:r>
        <w:t xml:space="preserve">, </w:t>
      </w:r>
      <w:hyperlink w:anchor="_OPLÆRING_2" w:history="1">
        <w:r w:rsidRPr="0085509F">
          <w:rPr>
            <w:rStyle w:val="Hyperlink"/>
          </w:rPr>
          <w:t>oplæring 2</w:t>
        </w:r>
      </w:hyperlink>
      <w:r>
        <w:t xml:space="preserve">, </w:t>
      </w:r>
      <w:hyperlink w:anchor="_SKOLEPERIODE_3" w:history="1">
        <w:r w:rsidRPr="0085509F">
          <w:rPr>
            <w:rStyle w:val="Hyperlink"/>
          </w:rPr>
          <w:t>skoleperiode 3</w:t>
        </w:r>
      </w:hyperlink>
      <w:r>
        <w:t xml:space="preserve">, </w:t>
      </w:r>
      <w:hyperlink w:anchor="_SKOLEPERIODE_4" w:history="1">
        <w:r w:rsidRPr="00761A6C">
          <w:rPr>
            <w:rStyle w:val="Hyperlink"/>
          </w:rPr>
          <w:t>skoleperiode 4</w:t>
        </w:r>
      </w:hyperlink>
    </w:p>
    <w:p w14:paraId="6F80A9A5" w14:textId="77777777" w:rsidR="00761A6C" w:rsidRPr="00505C5D" w:rsidRDefault="00761A6C" w:rsidP="00761A6C"/>
    <w:p w14:paraId="35F92271" w14:textId="77777777" w:rsidR="00761A6C" w:rsidRPr="00505C5D" w:rsidRDefault="00761A6C" w:rsidP="00761A6C">
      <w:pPr>
        <w:pStyle w:val="Overskrift3"/>
        <w:rPr>
          <w:rFonts w:ascii="Source Sans Pro" w:hAnsi="Source Sans Pro"/>
          <w:sz w:val="28"/>
          <w:szCs w:val="28"/>
        </w:rPr>
      </w:pPr>
      <w:bookmarkStart w:id="0" w:name="_GRUNDFORLØB_2"/>
      <w:bookmarkEnd w:id="0"/>
      <w:r w:rsidRPr="00505C5D">
        <w:rPr>
          <w:rFonts w:ascii="Source Sans Pro" w:hAnsi="Source Sans Pro"/>
          <w:sz w:val="28"/>
          <w:szCs w:val="28"/>
        </w:rPr>
        <w:t>GRUNDFORLØB 2</w:t>
      </w:r>
    </w:p>
    <w:p w14:paraId="6C0AABBB" w14:textId="77777777" w:rsidR="00333C81" w:rsidRPr="00505C5D" w:rsidRDefault="00333C81" w:rsidP="00333C81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333C81" w:rsidRPr="00505C5D" w14:paraId="548E09E9" w14:textId="77777777" w:rsidTr="002E78A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06B27AE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</w:p>
          <w:p w14:paraId="59DE3D10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1" w:name="Tekst2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"/>
          </w:p>
          <w:p w14:paraId="3DD97C95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2" w:name="Tekst2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2"/>
          </w:p>
          <w:p w14:paraId="5B8D3DF0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SLUT: </w:t>
            </w:r>
            <w: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bookmarkStart w:id="3" w:name="Tekst2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3"/>
          </w:p>
        </w:tc>
      </w:tr>
      <w:tr w:rsidR="00333C81" w:rsidRPr="00505C5D" w14:paraId="14DAF9A7" w14:textId="77777777" w:rsidTr="002E78A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681F14CC" w14:textId="77777777" w:rsidR="00333C81" w:rsidRDefault="00333C81" w:rsidP="002E78AD">
            <w:pPr>
              <w:spacing w:before="120"/>
            </w:pPr>
            <w:r w:rsidRPr="00505C5D">
              <w:rPr>
                <w:sz w:val="22"/>
                <w:szCs w:val="22"/>
              </w:rPr>
              <w:lastRenderedPageBreak/>
              <w:t xml:space="preserve">Hvad vil du blive bedre til og hvordan: </w:t>
            </w:r>
          </w:p>
          <w:p w14:paraId="0B6DB832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4"/>
          </w:p>
          <w:p w14:paraId="0B4000BA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5"/>
          </w:p>
          <w:p w14:paraId="316899A4" w14:textId="77777777" w:rsidR="00333C81" w:rsidRPr="00BC7937" w:rsidRDefault="00333C81" w:rsidP="002E78AD">
            <w:pPr>
              <w:spacing w:before="120"/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6"/>
          </w:p>
        </w:tc>
      </w:tr>
    </w:tbl>
    <w:p w14:paraId="2FA843AD" w14:textId="77777777" w:rsidR="00333C81" w:rsidRPr="00505C5D" w:rsidRDefault="00333C81" w:rsidP="00333C81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333C81" w:rsidRPr="00505C5D" w14:paraId="6C48629F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5390CAD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58A837F7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7" w:name="Tekst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7"/>
          </w:p>
          <w:p w14:paraId="4877E6E1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8" w:name="Tekst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8"/>
          </w:p>
          <w:p w14:paraId="3AE13203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9" w:name="Tekst1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9"/>
          </w:p>
        </w:tc>
      </w:tr>
      <w:tr w:rsidR="00333C81" w:rsidRPr="00505C5D" w14:paraId="769853E5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FFC5D2E" w14:textId="77777777" w:rsidR="00333C81" w:rsidRDefault="00333C81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7F8F8B71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0"/>
          </w:p>
          <w:p w14:paraId="40E5772B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1" w:name="Tekst1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1"/>
          </w:p>
          <w:p w14:paraId="3E1995E5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2" w:name="Tekst13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2"/>
          </w:p>
        </w:tc>
      </w:tr>
    </w:tbl>
    <w:p w14:paraId="4CD77300" w14:textId="77777777" w:rsidR="00333C81" w:rsidRPr="00505C5D" w:rsidRDefault="00333C81" w:rsidP="00333C81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333C81" w:rsidRPr="00505C5D" w14:paraId="62EC27CF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06395C1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0774BCEC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3" w:name="Tekst14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3"/>
          </w:p>
          <w:p w14:paraId="248058DE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4" w:name="Tekst1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4"/>
          </w:p>
          <w:p w14:paraId="6ADE082A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5" w:name="Tekst1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5"/>
          </w:p>
        </w:tc>
      </w:tr>
      <w:tr w:rsidR="00333C81" w:rsidRPr="00505C5D" w14:paraId="613908FA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8C00BB0" w14:textId="77777777" w:rsidR="00333C81" w:rsidRDefault="00333C81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1A8D3076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6" w:name="Tekst1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6"/>
          </w:p>
          <w:p w14:paraId="3588EA52" w14:textId="77777777" w:rsidR="00333C81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7" w:name="Tekst1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7"/>
          </w:p>
          <w:p w14:paraId="60922241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18" w:name="Tekst1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8"/>
          </w:p>
        </w:tc>
      </w:tr>
    </w:tbl>
    <w:p w14:paraId="2C4A25DB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</w:p>
    <w:p w14:paraId="339B08B1" w14:textId="77777777" w:rsidR="00761A6C" w:rsidRPr="00505C5D" w:rsidRDefault="00761A6C" w:rsidP="00761A6C">
      <w:pPr>
        <w:pStyle w:val="Overskrift3"/>
        <w:rPr>
          <w:rFonts w:ascii="Source Sans Pro" w:hAnsi="Source Sans Pro"/>
          <w:sz w:val="28"/>
          <w:szCs w:val="28"/>
        </w:rPr>
      </w:pPr>
      <w:bookmarkStart w:id="19" w:name="_SKOLEPERIODE_1A"/>
      <w:bookmarkEnd w:id="19"/>
      <w:r w:rsidRPr="00505C5D">
        <w:rPr>
          <w:rFonts w:ascii="Source Sans Pro" w:hAnsi="Source Sans Pro"/>
          <w:sz w:val="28"/>
          <w:szCs w:val="28"/>
        </w:rPr>
        <w:t>SKOLEPERIODE 1A</w:t>
      </w:r>
    </w:p>
    <w:p w14:paraId="5DA948BD" w14:textId="77777777" w:rsidR="00761A6C" w:rsidRPr="00505C5D" w:rsidRDefault="00761A6C" w:rsidP="00761A6C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2AE645ED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2585DB7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3101444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53B84595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F156B0A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F5254FF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44065222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4939BBE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DCAB172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5B05A0FB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4189B586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1FDAC15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5ED3FE9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BBF4E82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533C9DC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648A10AE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5DC03CA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FAEDB2C" w14:textId="77777777" w:rsidR="00761A6C" w:rsidRPr="00505C5D" w:rsidRDefault="00761A6C" w:rsidP="00761A6C"/>
    <w:p w14:paraId="17A6A413" w14:textId="77777777" w:rsidR="00761A6C" w:rsidRPr="00505C5D" w:rsidRDefault="00761A6C" w:rsidP="00761A6C">
      <w:bookmarkStart w:id="20" w:name="_OPLÆRING_1A"/>
      <w:bookmarkEnd w:id="20"/>
    </w:p>
    <w:p w14:paraId="6EF11DD4" w14:textId="77777777" w:rsidR="00761A6C" w:rsidRPr="00505C5D" w:rsidRDefault="00761A6C" w:rsidP="00761A6C">
      <w:pPr>
        <w:pStyle w:val="Overskrift3"/>
        <w:rPr>
          <w:rFonts w:ascii="Source Sans Pro" w:hAnsi="Source Sans Pro"/>
          <w:sz w:val="28"/>
          <w:szCs w:val="28"/>
        </w:rPr>
      </w:pPr>
      <w:bookmarkStart w:id="21" w:name="_SKOLEPERIODE_1B"/>
      <w:bookmarkEnd w:id="21"/>
      <w:r w:rsidRPr="00505C5D">
        <w:rPr>
          <w:rFonts w:ascii="Source Sans Pro" w:hAnsi="Source Sans Pro"/>
          <w:sz w:val="28"/>
          <w:szCs w:val="28"/>
        </w:rPr>
        <w:t>SKOLEPERIODE 1B</w:t>
      </w:r>
    </w:p>
    <w:p w14:paraId="33123F4F" w14:textId="77777777" w:rsidR="00761A6C" w:rsidRPr="00505C5D" w:rsidRDefault="00761A6C" w:rsidP="00761A6C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2A7A2A58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E1385C0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2DFEFE9A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31517C78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2BB747FD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E20CCFB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1B0BD36A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B64744D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7CE93E1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1ABED350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FBA5796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5BD51EC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26A6421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AFC8480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474246C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2DC89DA7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34233C3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454D308" w14:textId="77777777" w:rsidR="00761A6C" w:rsidRPr="00505C5D" w:rsidRDefault="00761A6C" w:rsidP="00761A6C"/>
    <w:p w14:paraId="453098B2" w14:textId="77777777" w:rsidR="00761A6C" w:rsidRPr="00505C5D" w:rsidRDefault="00761A6C" w:rsidP="00761A6C">
      <w:pPr>
        <w:pStyle w:val="Overskrift3"/>
        <w:rPr>
          <w:rFonts w:ascii="Source Sans Pro" w:hAnsi="Source Sans Pro"/>
          <w:sz w:val="28"/>
          <w:szCs w:val="28"/>
        </w:rPr>
      </w:pPr>
      <w:bookmarkStart w:id="22" w:name="_OPLÆRING_1B"/>
      <w:bookmarkStart w:id="23" w:name="_SKOLEPERIODE_2"/>
      <w:bookmarkEnd w:id="22"/>
      <w:bookmarkEnd w:id="23"/>
      <w:r w:rsidRPr="00505C5D">
        <w:rPr>
          <w:rFonts w:ascii="Source Sans Pro" w:hAnsi="Source Sans Pro"/>
          <w:sz w:val="28"/>
          <w:szCs w:val="28"/>
        </w:rPr>
        <w:lastRenderedPageBreak/>
        <w:t>SKOLEPERIODE 2</w:t>
      </w:r>
    </w:p>
    <w:p w14:paraId="745EC6BE" w14:textId="77777777" w:rsidR="00761A6C" w:rsidRPr="00505C5D" w:rsidRDefault="00761A6C" w:rsidP="00761A6C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1BF93280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2FB5E4E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305DDD22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73DE3807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4213277A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F18540A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6E4F8E1C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35CC1E6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28876C39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48AB35B1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D0BCC58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B37AC87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5A23201F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1E2A017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E248584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21624D1D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094392E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3351C3D" w14:textId="77777777" w:rsidR="00761A6C" w:rsidRPr="00505C5D" w:rsidRDefault="00761A6C" w:rsidP="00761A6C"/>
    <w:p w14:paraId="37892DAC" w14:textId="77777777" w:rsidR="00761A6C" w:rsidRPr="00505C5D" w:rsidRDefault="00761A6C" w:rsidP="00761A6C">
      <w:pPr>
        <w:pStyle w:val="Overskrift3"/>
        <w:rPr>
          <w:rFonts w:ascii="Source Sans Pro" w:hAnsi="Source Sans Pro"/>
          <w:sz w:val="28"/>
          <w:szCs w:val="28"/>
        </w:rPr>
      </w:pPr>
      <w:bookmarkStart w:id="24" w:name="_OPLÆRING_2"/>
      <w:bookmarkEnd w:id="24"/>
      <w:r w:rsidRPr="00505C5D">
        <w:rPr>
          <w:rFonts w:ascii="Source Sans Pro" w:hAnsi="Source Sans Pro"/>
          <w:sz w:val="28"/>
          <w:szCs w:val="28"/>
        </w:rPr>
        <w:t>OPLÆRING 2</w:t>
      </w:r>
    </w:p>
    <w:p w14:paraId="24A9ED56" w14:textId="77777777" w:rsidR="00761A6C" w:rsidRPr="00505C5D" w:rsidRDefault="00761A6C" w:rsidP="00761A6C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2BFED1C8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602CB85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4466789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6B50E9D0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69C2A56B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A26B8A4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35DDF80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A862A97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81CD9D7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33D3D9F4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F81061A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15D3C8E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2C585919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0E90866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16F411B7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5453DC86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45ECFB9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303FE53C" w14:textId="77777777" w:rsidR="00761A6C" w:rsidRPr="00505C5D" w:rsidRDefault="00761A6C" w:rsidP="00761A6C"/>
    <w:p w14:paraId="1E49FF7F" w14:textId="77777777" w:rsidR="00761A6C" w:rsidRPr="00505C5D" w:rsidRDefault="00761A6C" w:rsidP="00761A6C">
      <w:pPr>
        <w:pStyle w:val="Overskrift3"/>
        <w:rPr>
          <w:rFonts w:ascii="Source Sans Pro" w:hAnsi="Source Sans Pro"/>
          <w:sz w:val="28"/>
          <w:szCs w:val="28"/>
        </w:rPr>
      </w:pPr>
      <w:bookmarkStart w:id="25" w:name="_SKOLEPERIODE_3"/>
      <w:bookmarkEnd w:id="25"/>
      <w:r w:rsidRPr="00505C5D">
        <w:rPr>
          <w:rFonts w:ascii="Source Sans Pro" w:hAnsi="Source Sans Pro"/>
          <w:sz w:val="28"/>
          <w:szCs w:val="28"/>
        </w:rPr>
        <w:t>SKOLEPERIODE 3</w:t>
      </w:r>
    </w:p>
    <w:p w14:paraId="17DB76AB" w14:textId="77777777" w:rsidR="00761A6C" w:rsidRPr="00505C5D" w:rsidRDefault="00761A6C" w:rsidP="00761A6C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29784DC2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9643531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459860B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00E09D32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74BC566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3FB310D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50A13310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69587CF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187C51A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10F4354D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5330C4A1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3AD722A" w14:textId="77777777" w:rsidR="00761A6C" w:rsidRPr="00505C5D" w:rsidRDefault="00761A6C" w:rsidP="00761A6C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761A6C" w:rsidRPr="00505C5D" w14:paraId="73402A9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00168A9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118E619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761A6C" w:rsidRPr="00505C5D" w14:paraId="717D9CE3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FAED711" w14:textId="77777777" w:rsidR="00761A6C" w:rsidRPr="00505C5D" w:rsidRDefault="00761A6C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AF89816" w14:textId="77777777" w:rsidR="00761A6C" w:rsidRPr="00505C5D" w:rsidRDefault="00761A6C" w:rsidP="00761A6C">
      <w:pPr>
        <w:rPr>
          <w:b/>
          <w:bCs/>
        </w:rPr>
      </w:pPr>
    </w:p>
    <w:p w14:paraId="66884C5A" w14:textId="77777777" w:rsidR="004265FF" w:rsidRDefault="004265FF" w:rsidP="004003F3">
      <w:pPr>
        <w:pStyle w:val="Overskrift3"/>
        <w:rPr>
          <w:color w:val="00A08A"/>
          <w:sz w:val="20"/>
          <w:szCs w:val="20"/>
        </w:rPr>
      </w:pPr>
      <w:bookmarkStart w:id="26" w:name="_SKOLEPERIODE_4"/>
      <w:bookmarkEnd w:id="26"/>
    </w:p>
    <w:p w14:paraId="5A49E374" w14:textId="77777777" w:rsidR="00333C81" w:rsidRPr="00FC048F" w:rsidRDefault="00333C81" w:rsidP="00333C81">
      <w:pPr>
        <w:rPr>
          <w:b/>
          <w:bCs/>
          <w:color w:val="1F3864" w:themeColor="accent1" w:themeShade="80"/>
          <w:sz w:val="28"/>
          <w:szCs w:val="28"/>
        </w:rPr>
      </w:pPr>
      <w:r w:rsidRPr="00FC048F">
        <w:rPr>
          <w:b/>
          <w:bCs/>
          <w:color w:val="1F3864" w:themeColor="accent1" w:themeShade="80"/>
          <w:sz w:val="28"/>
          <w:szCs w:val="28"/>
        </w:rPr>
        <w:t xml:space="preserve">AFSLUTTENDE REFLEKSION 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333C81" w:rsidRPr="00505C5D" w14:paraId="5D75860A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FA7CFF8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</w:t>
            </w:r>
            <w:r>
              <w:rPr>
                <w:sz w:val="22"/>
                <w:szCs w:val="22"/>
              </w:rPr>
              <w:t>du har udviklet dig i hele uddannelsesforløbet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3E258CD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</w:p>
        </w:tc>
      </w:tr>
      <w:tr w:rsidR="00333C81" w:rsidRPr="00505C5D" w14:paraId="323DA1EB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0A4181C" w14:textId="77777777" w:rsidR="00333C81" w:rsidRPr="00505C5D" w:rsidRDefault="00333C81" w:rsidP="002E78AD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06AA9CB1" w14:textId="77777777" w:rsidR="00333C81" w:rsidRPr="00333C81" w:rsidRDefault="00333C81" w:rsidP="00333C81"/>
    <w:sectPr w:rsidR="00333C81" w:rsidRPr="00333C81" w:rsidSect="00FB67BB">
      <w:headerReference w:type="default" r:id="rId17"/>
      <w:footerReference w:type="even" r:id="rId18"/>
      <w:footerReference w:type="default" r:id="rId19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5ABAB" w14:textId="77777777" w:rsidR="001C54DE" w:rsidRDefault="001C54DE" w:rsidP="00FB67BB">
      <w:pPr>
        <w:spacing w:after="0" w:line="240" w:lineRule="auto"/>
      </w:pPr>
      <w:r>
        <w:separator/>
      </w:r>
    </w:p>
  </w:endnote>
  <w:endnote w:type="continuationSeparator" w:id="0">
    <w:p w14:paraId="6496EE2B" w14:textId="77777777" w:rsidR="001C54DE" w:rsidRDefault="001C54DE" w:rsidP="00FB6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rødtekst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SansRoman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2106379856"/>
      <w:docPartObj>
        <w:docPartGallery w:val="Page Numbers (Bottom of Page)"/>
        <w:docPartUnique/>
      </w:docPartObj>
    </w:sdtPr>
    <w:sdtContent>
      <w:p w14:paraId="41B75998" w14:textId="1FEC13F7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7D270970" w14:textId="77777777" w:rsidR="00DC4750" w:rsidRPr="00833D40" w:rsidRDefault="00DC4750" w:rsidP="004915B3">
    <w:pPr>
      <w:pStyle w:val="Sidefod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413516360"/>
      <w:docPartObj>
        <w:docPartGallery w:val="Page Numbers (Bottom of Page)"/>
        <w:docPartUnique/>
      </w:docPartObj>
    </w:sdtPr>
    <w:sdtContent>
      <w:p w14:paraId="19A1E570" w14:textId="5CFFC77B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21CA405D" w14:textId="11509838" w:rsidR="00FD3893" w:rsidRPr="004915B3" w:rsidRDefault="00FD3893" w:rsidP="004915B3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6617" w14:textId="77777777" w:rsidR="001C54DE" w:rsidRDefault="001C54DE" w:rsidP="00FB67BB">
      <w:pPr>
        <w:spacing w:after="0" w:line="240" w:lineRule="auto"/>
      </w:pPr>
      <w:r>
        <w:separator/>
      </w:r>
    </w:p>
  </w:footnote>
  <w:footnote w:type="continuationSeparator" w:id="0">
    <w:p w14:paraId="268D6C84" w14:textId="77777777" w:rsidR="001C54DE" w:rsidRDefault="001C54DE" w:rsidP="00FB6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2E36" w14:textId="7FFC5F89" w:rsidR="0094426A" w:rsidRPr="00833D40" w:rsidRDefault="5526FBD2" w:rsidP="00E66BD7">
    <w:pPr>
      <w:spacing w:after="0"/>
      <w:jc w:val="right"/>
      <w:rPr>
        <w:rFonts w:eastAsia="Source Sans Pro" w:cs="Source Sans Pro"/>
        <w:b/>
        <w:bCs/>
        <w:sz w:val="60"/>
        <w:szCs w:val="60"/>
      </w:rPr>
    </w:pPr>
    <w:r>
      <w:rPr>
        <w:noProof/>
      </w:rPr>
      <w:drawing>
        <wp:inline distT="0" distB="0" distL="0" distR="0" wp14:anchorId="7CE21A6F" wp14:editId="3F08F505">
          <wp:extent cx="890971" cy="685557"/>
          <wp:effectExtent l="0" t="0" r="0" b="0"/>
          <wp:docPr id="5982297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12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971" cy="685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426A">
      <w:tab/>
    </w:r>
    <w:r w:rsidR="0094426A">
      <w:tab/>
    </w:r>
    <w:r w:rsidR="0094426A">
      <w:tab/>
    </w:r>
    <w:r w:rsidR="0094426A">
      <w:tab/>
    </w:r>
    <w:r w:rsidR="00E66BD7">
      <w:t xml:space="preserve">                               </w:t>
    </w:r>
    <w:r w:rsidRPr="5526FBD2">
      <w:rPr>
        <w:rFonts w:eastAsia="Source Sans Pro" w:cs="Source Sans Pro"/>
        <w:b/>
        <w:bCs/>
        <w:sz w:val="16"/>
        <w:szCs w:val="16"/>
      </w:rPr>
      <w:t>DIN UDDANNELSESBOG</w:t>
    </w:r>
  </w:p>
  <w:p w14:paraId="01C68358" w14:textId="36A23E61" w:rsidR="00FB67BB" w:rsidRPr="00833D40" w:rsidRDefault="00FB67BB" w:rsidP="00194EF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859"/>
    <w:multiLevelType w:val="hybridMultilevel"/>
    <w:tmpl w:val="392837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751"/>
    <w:multiLevelType w:val="hybridMultilevel"/>
    <w:tmpl w:val="280CC62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893124"/>
    <w:multiLevelType w:val="hybridMultilevel"/>
    <w:tmpl w:val="6CB853C2"/>
    <w:lvl w:ilvl="0" w:tplc="7BF859DA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108A"/>
    <w:multiLevelType w:val="hybridMultilevel"/>
    <w:tmpl w:val="428A0C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50344"/>
    <w:multiLevelType w:val="hybridMultilevel"/>
    <w:tmpl w:val="2AEAD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F2912"/>
    <w:multiLevelType w:val="hybridMultilevel"/>
    <w:tmpl w:val="A3F0AC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D6053"/>
    <w:multiLevelType w:val="hybridMultilevel"/>
    <w:tmpl w:val="142C53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F4AB9"/>
    <w:multiLevelType w:val="hybridMultilevel"/>
    <w:tmpl w:val="B3404D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0819">
    <w:abstractNumId w:val="0"/>
  </w:num>
  <w:num w:numId="2" w16cid:durableId="673533341">
    <w:abstractNumId w:val="5"/>
  </w:num>
  <w:num w:numId="3" w16cid:durableId="309944859">
    <w:abstractNumId w:val="7"/>
  </w:num>
  <w:num w:numId="4" w16cid:durableId="607465145">
    <w:abstractNumId w:val="3"/>
  </w:num>
  <w:num w:numId="5" w16cid:durableId="1370761595">
    <w:abstractNumId w:val="1"/>
  </w:num>
  <w:num w:numId="6" w16cid:durableId="1714578997">
    <w:abstractNumId w:val="6"/>
  </w:num>
  <w:num w:numId="7" w16cid:durableId="1278221423">
    <w:abstractNumId w:val="4"/>
  </w:num>
  <w:num w:numId="8" w16cid:durableId="117849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attachedTemplate r:id="rId1"/>
  <w:documentProtection w:edit="forms" w:enforcement="1"/>
  <w:defaultTabStop w:val="13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E6"/>
    <w:rsid w:val="000058AB"/>
    <w:rsid w:val="00014D74"/>
    <w:rsid w:val="0002142A"/>
    <w:rsid w:val="00036632"/>
    <w:rsid w:val="00037D0E"/>
    <w:rsid w:val="000405EE"/>
    <w:rsid w:val="00047281"/>
    <w:rsid w:val="0005231B"/>
    <w:rsid w:val="00054065"/>
    <w:rsid w:val="000616ED"/>
    <w:rsid w:val="00061CB8"/>
    <w:rsid w:val="00063D55"/>
    <w:rsid w:val="000656B8"/>
    <w:rsid w:val="00065CDE"/>
    <w:rsid w:val="00072F37"/>
    <w:rsid w:val="0007639A"/>
    <w:rsid w:val="0007640E"/>
    <w:rsid w:val="00077009"/>
    <w:rsid w:val="000804AB"/>
    <w:rsid w:val="000863B4"/>
    <w:rsid w:val="00087846"/>
    <w:rsid w:val="000A32F5"/>
    <w:rsid w:val="000A7112"/>
    <w:rsid w:val="000B6187"/>
    <w:rsid w:val="000B7BA4"/>
    <w:rsid w:val="000C271F"/>
    <w:rsid w:val="000D5CCD"/>
    <w:rsid w:val="000F79DC"/>
    <w:rsid w:val="00100741"/>
    <w:rsid w:val="001060F5"/>
    <w:rsid w:val="001079CA"/>
    <w:rsid w:val="00116014"/>
    <w:rsid w:val="00122CEA"/>
    <w:rsid w:val="00127B01"/>
    <w:rsid w:val="00136D14"/>
    <w:rsid w:val="00146A70"/>
    <w:rsid w:val="00152673"/>
    <w:rsid w:val="00167861"/>
    <w:rsid w:val="0017163F"/>
    <w:rsid w:val="001800F6"/>
    <w:rsid w:val="00187404"/>
    <w:rsid w:val="001874DC"/>
    <w:rsid w:val="00193B92"/>
    <w:rsid w:val="00194EF9"/>
    <w:rsid w:val="00197B6D"/>
    <w:rsid w:val="001A4FB9"/>
    <w:rsid w:val="001A7F90"/>
    <w:rsid w:val="001B71D6"/>
    <w:rsid w:val="001C1ECA"/>
    <w:rsid w:val="001C54DE"/>
    <w:rsid w:val="001C75AB"/>
    <w:rsid w:val="001D070E"/>
    <w:rsid w:val="001D0BAF"/>
    <w:rsid w:val="001D112A"/>
    <w:rsid w:val="001D4A97"/>
    <w:rsid w:val="001D5597"/>
    <w:rsid w:val="001E504E"/>
    <w:rsid w:val="00207C97"/>
    <w:rsid w:val="00217139"/>
    <w:rsid w:val="00224095"/>
    <w:rsid w:val="002300BC"/>
    <w:rsid w:val="00243E0D"/>
    <w:rsid w:val="00247C0F"/>
    <w:rsid w:val="00255933"/>
    <w:rsid w:val="002570B2"/>
    <w:rsid w:val="002577FB"/>
    <w:rsid w:val="00257E1C"/>
    <w:rsid w:val="00276E6F"/>
    <w:rsid w:val="00281BED"/>
    <w:rsid w:val="00285B9D"/>
    <w:rsid w:val="00290DE6"/>
    <w:rsid w:val="00297007"/>
    <w:rsid w:val="002A02F8"/>
    <w:rsid w:val="002A5804"/>
    <w:rsid w:val="002B2AAC"/>
    <w:rsid w:val="002B65FB"/>
    <w:rsid w:val="002B6C2B"/>
    <w:rsid w:val="002B7A0B"/>
    <w:rsid w:val="002C1008"/>
    <w:rsid w:val="002C253A"/>
    <w:rsid w:val="002C3844"/>
    <w:rsid w:val="002E0A0E"/>
    <w:rsid w:val="002E3EA2"/>
    <w:rsid w:val="002F084F"/>
    <w:rsid w:val="00302101"/>
    <w:rsid w:val="0030239C"/>
    <w:rsid w:val="00311A9E"/>
    <w:rsid w:val="00312454"/>
    <w:rsid w:val="00317AC3"/>
    <w:rsid w:val="00317ACB"/>
    <w:rsid w:val="00333C81"/>
    <w:rsid w:val="00340B9C"/>
    <w:rsid w:val="00342832"/>
    <w:rsid w:val="00346B2A"/>
    <w:rsid w:val="00357719"/>
    <w:rsid w:val="00361125"/>
    <w:rsid w:val="003649A4"/>
    <w:rsid w:val="003866F9"/>
    <w:rsid w:val="00393933"/>
    <w:rsid w:val="003A0159"/>
    <w:rsid w:val="003C49BC"/>
    <w:rsid w:val="003C6782"/>
    <w:rsid w:val="003D37B9"/>
    <w:rsid w:val="003E4D84"/>
    <w:rsid w:val="003E6C77"/>
    <w:rsid w:val="003F6EC8"/>
    <w:rsid w:val="004003F3"/>
    <w:rsid w:val="00400A41"/>
    <w:rsid w:val="00402313"/>
    <w:rsid w:val="00414371"/>
    <w:rsid w:val="00414872"/>
    <w:rsid w:val="004161F2"/>
    <w:rsid w:val="00425DA8"/>
    <w:rsid w:val="004265FF"/>
    <w:rsid w:val="00431350"/>
    <w:rsid w:val="00435217"/>
    <w:rsid w:val="00444747"/>
    <w:rsid w:val="00444BBC"/>
    <w:rsid w:val="00456A5E"/>
    <w:rsid w:val="004641F0"/>
    <w:rsid w:val="004739D2"/>
    <w:rsid w:val="004915B3"/>
    <w:rsid w:val="0049442C"/>
    <w:rsid w:val="004C0A5A"/>
    <w:rsid w:val="004D39A3"/>
    <w:rsid w:val="004D3A89"/>
    <w:rsid w:val="004E7896"/>
    <w:rsid w:val="004F226D"/>
    <w:rsid w:val="004F5C63"/>
    <w:rsid w:val="005073BC"/>
    <w:rsid w:val="005262A7"/>
    <w:rsid w:val="0052634E"/>
    <w:rsid w:val="0053254C"/>
    <w:rsid w:val="00535158"/>
    <w:rsid w:val="00536141"/>
    <w:rsid w:val="00540588"/>
    <w:rsid w:val="00543B1A"/>
    <w:rsid w:val="00547C20"/>
    <w:rsid w:val="00552125"/>
    <w:rsid w:val="00552309"/>
    <w:rsid w:val="00555999"/>
    <w:rsid w:val="00560A65"/>
    <w:rsid w:val="00564475"/>
    <w:rsid w:val="00565A34"/>
    <w:rsid w:val="00573344"/>
    <w:rsid w:val="0057478B"/>
    <w:rsid w:val="005758CA"/>
    <w:rsid w:val="005A64B9"/>
    <w:rsid w:val="005B30D5"/>
    <w:rsid w:val="005C2076"/>
    <w:rsid w:val="005C4A2D"/>
    <w:rsid w:val="005C64A9"/>
    <w:rsid w:val="005D2878"/>
    <w:rsid w:val="005E6FF3"/>
    <w:rsid w:val="005F3249"/>
    <w:rsid w:val="00610BC0"/>
    <w:rsid w:val="00613EE7"/>
    <w:rsid w:val="00614838"/>
    <w:rsid w:val="0061552E"/>
    <w:rsid w:val="006174F6"/>
    <w:rsid w:val="006214DA"/>
    <w:rsid w:val="00630DD4"/>
    <w:rsid w:val="00630DFC"/>
    <w:rsid w:val="00635766"/>
    <w:rsid w:val="006377B0"/>
    <w:rsid w:val="00642ED8"/>
    <w:rsid w:val="006447AA"/>
    <w:rsid w:val="00644E4F"/>
    <w:rsid w:val="0065127E"/>
    <w:rsid w:val="00655260"/>
    <w:rsid w:val="006563BA"/>
    <w:rsid w:val="0065727F"/>
    <w:rsid w:val="006672C1"/>
    <w:rsid w:val="00672FD9"/>
    <w:rsid w:val="0067780C"/>
    <w:rsid w:val="006830EF"/>
    <w:rsid w:val="00683FC5"/>
    <w:rsid w:val="006A1A68"/>
    <w:rsid w:val="006B08E6"/>
    <w:rsid w:val="006B0E23"/>
    <w:rsid w:val="006C0B87"/>
    <w:rsid w:val="006C0FCF"/>
    <w:rsid w:val="006C54C8"/>
    <w:rsid w:val="006D4360"/>
    <w:rsid w:val="006E0058"/>
    <w:rsid w:val="006E5140"/>
    <w:rsid w:val="006F123B"/>
    <w:rsid w:val="006F33D6"/>
    <w:rsid w:val="006F476A"/>
    <w:rsid w:val="0070063B"/>
    <w:rsid w:val="0070512E"/>
    <w:rsid w:val="00717ABA"/>
    <w:rsid w:val="00727223"/>
    <w:rsid w:val="00747FC9"/>
    <w:rsid w:val="00751FFF"/>
    <w:rsid w:val="007530F6"/>
    <w:rsid w:val="00757372"/>
    <w:rsid w:val="00761A6C"/>
    <w:rsid w:val="007704D5"/>
    <w:rsid w:val="007755B0"/>
    <w:rsid w:val="00780778"/>
    <w:rsid w:val="00784F2D"/>
    <w:rsid w:val="00793844"/>
    <w:rsid w:val="00794063"/>
    <w:rsid w:val="00794175"/>
    <w:rsid w:val="00794955"/>
    <w:rsid w:val="007A10D7"/>
    <w:rsid w:val="007A3765"/>
    <w:rsid w:val="007A5D01"/>
    <w:rsid w:val="007B07F0"/>
    <w:rsid w:val="007B2921"/>
    <w:rsid w:val="007B78AE"/>
    <w:rsid w:val="007D17C0"/>
    <w:rsid w:val="007F1B9A"/>
    <w:rsid w:val="007F5147"/>
    <w:rsid w:val="00800F21"/>
    <w:rsid w:val="008039A2"/>
    <w:rsid w:val="00803C77"/>
    <w:rsid w:val="008127F3"/>
    <w:rsid w:val="0081679C"/>
    <w:rsid w:val="00817DC4"/>
    <w:rsid w:val="00820CE3"/>
    <w:rsid w:val="00820F74"/>
    <w:rsid w:val="00821287"/>
    <w:rsid w:val="008275A7"/>
    <w:rsid w:val="00833D40"/>
    <w:rsid w:val="00843D63"/>
    <w:rsid w:val="008460BB"/>
    <w:rsid w:val="00852E15"/>
    <w:rsid w:val="00853463"/>
    <w:rsid w:val="00861E65"/>
    <w:rsid w:val="008653D1"/>
    <w:rsid w:val="00874C21"/>
    <w:rsid w:val="00876023"/>
    <w:rsid w:val="00892ABF"/>
    <w:rsid w:val="008A2787"/>
    <w:rsid w:val="008C5357"/>
    <w:rsid w:val="008D1612"/>
    <w:rsid w:val="008D1C0C"/>
    <w:rsid w:val="008D485B"/>
    <w:rsid w:val="008E7CFE"/>
    <w:rsid w:val="0090344D"/>
    <w:rsid w:val="00914B31"/>
    <w:rsid w:val="00924AA2"/>
    <w:rsid w:val="00925EFD"/>
    <w:rsid w:val="009429FE"/>
    <w:rsid w:val="00943C16"/>
    <w:rsid w:val="0094426A"/>
    <w:rsid w:val="00951AE6"/>
    <w:rsid w:val="00955E37"/>
    <w:rsid w:val="00971D10"/>
    <w:rsid w:val="00971DDC"/>
    <w:rsid w:val="009845D9"/>
    <w:rsid w:val="00991B22"/>
    <w:rsid w:val="00993D5A"/>
    <w:rsid w:val="0099692D"/>
    <w:rsid w:val="009A15FE"/>
    <w:rsid w:val="009A4130"/>
    <w:rsid w:val="009B1088"/>
    <w:rsid w:val="009D71C0"/>
    <w:rsid w:val="009E12FD"/>
    <w:rsid w:val="009E5E5C"/>
    <w:rsid w:val="009F79EC"/>
    <w:rsid w:val="00A0383B"/>
    <w:rsid w:val="00A045CF"/>
    <w:rsid w:val="00A06B0E"/>
    <w:rsid w:val="00A06CE6"/>
    <w:rsid w:val="00A127B6"/>
    <w:rsid w:val="00A2097D"/>
    <w:rsid w:val="00A219EC"/>
    <w:rsid w:val="00A34991"/>
    <w:rsid w:val="00A418FE"/>
    <w:rsid w:val="00A47423"/>
    <w:rsid w:val="00A50634"/>
    <w:rsid w:val="00A50C39"/>
    <w:rsid w:val="00A5218A"/>
    <w:rsid w:val="00A56B47"/>
    <w:rsid w:val="00A6169E"/>
    <w:rsid w:val="00A715C5"/>
    <w:rsid w:val="00A80E51"/>
    <w:rsid w:val="00A8258D"/>
    <w:rsid w:val="00A90813"/>
    <w:rsid w:val="00A93550"/>
    <w:rsid w:val="00A93BB8"/>
    <w:rsid w:val="00A97A53"/>
    <w:rsid w:val="00AA0948"/>
    <w:rsid w:val="00AA1881"/>
    <w:rsid w:val="00AB54DC"/>
    <w:rsid w:val="00AC2D9B"/>
    <w:rsid w:val="00AC2EF1"/>
    <w:rsid w:val="00AE0879"/>
    <w:rsid w:val="00AE1BBD"/>
    <w:rsid w:val="00AE5B4C"/>
    <w:rsid w:val="00AF150F"/>
    <w:rsid w:val="00AF299A"/>
    <w:rsid w:val="00B008D9"/>
    <w:rsid w:val="00B05055"/>
    <w:rsid w:val="00B053A1"/>
    <w:rsid w:val="00B059D6"/>
    <w:rsid w:val="00B17010"/>
    <w:rsid w:val="00B358B9"/>
    <w:rsid w:val="00B4113E"/>
    <w:rsid w:val="00B6044C"/>
    <w:rsid w:val="00B6505B"/>
    <w:rsid w:val="00B67DAC"/>
    <w:rsid w:val="00B71186"/>
    <w:rsid w:val="00B745F1"/>
    <w:rsid w:val="00B76CA3"/>
    <w:rsid w:val="00B77A72"/>
    <w:rsid w:val="00B81EB1"/>
    <w:rsid w:val="00B84D6D"/>
    <w:rsid w:val="00BA5F8F"/>
    <w:rsid w:val="00BB3FED"/>
    <w:rsid w:val="00BD352B"/>
    <w:rsid w:val="00BF0404"/>
    <w:rsid w:val="00BF0F61"/>
    <w:rsid w:val="00BF4DEC"/>
    <w:rsid w:val="00C07226"/>
    <w:rsid w:val="00C14542"/>
    <w:rsid w:val="00C15007"/>
    <w:rsid w:val="00C16026"/>
    <w:rsid w:val="00C21886"/>
    <w:rsid w:val="00C22E14"/>
    <w:rsid w:val="00C24A7A"/>
    <w:rsid w:val="00C25D0B"/>
    <w:rsid w:val="00C26C36"/>
    <w:rsid w:val="00C31964"/>
    <w:rsid w:val="00C32D7A"/>
    <w:rsid w:val="00C331FA"/>
    <w:rsid w:val="00C37E04"/>
    <w:rsid w:val="00C5148F"/>
    <w:rsid w:val="00C5469F"/>
    <w:rsid w:val="00C70F0F"/>
    <w:rsid w:val="00C73EA8"/>
    <w:rsid w:val="00C73F92"/>
    <w:rsid w:val="00C74653"/>
    <w:rsid w:val="00C867F8"/>
    <w:rsid w:val="00C93D0F"/>
    <w:rsid w:val="00C94B9E"/>
    <w:rsid w:val="00CA43B3"/>
    <w:rsid w:val="00CA5249"/>
    <w:rsid w:val="00CA5C29"/>
    <w:rsid w:val="00CA7985"/>
    <w:rsid w:val="00CB3949"/>
    <w:rsid w:val="00CB4785"/>
    <w:rsid w:val="00CB6808"/>
    <w:rsid w:val="00CC0A2C"/>
    <w:rsid w:val="00CC34F1"/>
    <w:rsid w:val="00CD50B5"/>
    <w:rsid w:val="00CF10D0"/>
    <w:rsid w:val="00CF11BA"/>
    <w:rsid w:val="00D007BD"/>
    <w:rsid w:val="00D0689F"/>
    <w:rsid w:val="00D07ED2"/>
    <w:rsid w:val="00D11942"/>
    <w:rsid w:val="00D12177"/>
    <w:rsid w:val="00D17116"/>
    <w:rsid w:val="00D177ED"/>
    <w:rsid w:val="00D214F5"/>
    <w:rsid w:val="00D23E23"/>
    <w:rsid w:val="00D25CE1"/>
    <w:rsid w:val="00D35718"/>
    <w:rsid w:val="00D36C2F"/>
    <w:rsid w:val="00D375DE"/>
    <w:rsid w:val="00D40CC1"/>
    <w:rsid w:val="00D626A4"/>
    <w:rsid w:val="00D77AB2"/>
    <w:rsid w:val="00D8024D"/>
    <w:rsid w:val="00D91807"/>
    <w:rsid w:val="00D94A93"/>
    <w:rsid w:val="00DA298E"/>
    <w:rsid w:val="00DC4750"/>
    <w:rsid w:val="00DD057B"/>
    <w:rsid w:val="00DD18C0"/>
    <w:rsid w:val="00DD2CF3"/>
    <w:rsid w:val="00DD4679"/>
    <w:rsid w:val="00DF1898"/>
    <w:rsid w:val="00DF46F2"/>
    <w:rsid w:val="00DF71CE"/>
    <w:rsid w:val="00E050B6"/>
    <w:rsid w:val="00E339B6"/>
    <w:rsid w:val="00E351B3"/>
    <w:rsid w:val="00E45D14"/>
    <w:rsid w:val="00E45D6E"/>
    <w:rsid w:val="00E50C7E"/>
    <w:rsid w:val="00E5224D"/>
    <w:rsid w:val="00E566D0"/>
    <w:rsid w:val="00E610E5"/>
    <w:rsid w:val="00E643CF"/>
    <w:rsid w:val="00E66BD7"/>
    <w:rsid w:val="00E7122F"/>
    <w:rsid w:val="00E77F73"/>
    <w:rsid w:val="00EA3677"/>
    <w:rsid w:val="00EA46B9"/>
    <w:rsid w:val="00EB4E1A"/>
    <w:rsid w:val="00EB78B9"/>
    <w:rsid w:val="00ED2698"/>
    <w:rsid w:val="00ED3251"/>
    <w:rsid w:val="00ED4EE4"/>
    <w:rsid w:val="00EE0336"/>
    <w:rsid w:val="00EE5082"/>
    <w:rsid w:val="00EE6922"/>
    <w:rsid w:val="00EF09B0"/>
    <w:rsid w:val="00EF1EA2"/>
    <w:rsid w:val="00EF394B"/>
    <w:rsid w:val="00EF40A0"/>
    <w:rsid w:val="00F01A74"/>
    <w:rsid w:val="00F20ADD"/>
    <w:rsid w:val="00F21667"/>
    <w:rsid w:val="00F23A8B"/>
    <w:rsid w:val="00F47551"/>
    <w:rsid w:val="00F53ED5"/>
    <w:rsid w:val="00F638B3"/>
    <w:rsid w:val="00F669A1"/>
    <w:rsid w:val="00F71B5F"/>
    <w:rsid w:val="00F75F24"/>
    <w:rsid w:val="00F81397"/>
    <w:rsid w:val="00F85147"/>
    <w:rsid w:val="00F922F2"/>
    <w:rsid w:val="00F969BF"/>
    <w:rsid w:val="00FA12FA"/>
    <w:rsid w:val="00FA60B7"/>
    <w:rsid w:val="00FB67BB"/>
    <w:rsid w:val="00FB7484"/>
    <w:rsid w:val="00FC1A10"/>
    <w:rsid w:val="00FC23B6"/>
    <w:rsid w:val="00FD05F6"/>
    <w:rsid w:val="00FD2B24"/>
    <w:rsid w:val="00FD3893"/>
    <w:rsid w:val="00FD78A2"/>
    <w:rsid w:val="00FE743A"/>
    <w:rsid w:val="0143ACF4"/>
    <w:rsid w:val="03655296"/>
    <w:rsid w:val="049718C1"/>
    <w:rsid w:val="04C77E72"/>
    <w:rsid w:val="05891340"/>
    <w:rsid w:val="06266F01"/>
    <w:rsid w:val="094DC8AB"/>
    <w:rsid w:val="09FD6369"/>
    <w:rsid w:val="0AD2CC5A"/>
    <w:rsid w:val="0C6E9CBB"/>
    <w:rsid w:val="0C9BB08A"/>
    <w:rsid w:val="0F94954D"/>
    <w:rsid w:val="10590D66"/>
    <w:rsid w:val="10F9E35A"/>
    <w:rsid w:val="119E6D79"/>
    <w:rsid w:val="13513F42"/>
    <w:rsid w:val="13F69634"/>
    <w:rsid w:val="14FC37CD"/>
    <w:rsid w:val="157A5683"/>
    <w:rsid w:val="165A2A6C"/>
    <w:rsid w:val="16943D73"/>
    <w:rsid w:val="18213455"/>
    <w:rsid w:val="190985F8"/>
    <w:rsid w:val="19297819"/>
    <w:rsid w:val="19B0AD7D"/>
    <w:rsid w:val="1BCA3805"/>
    <w:rsid w:val="1D554AE7"/>
    <w:rsid w:val="1DAE4781"/>
    <w:rsid w:val="1EFD5E84"/>
    <w:rsid w:val="1F9042C4"/>
    <w:rsid w:val="1FEFC1F1"/>
    <w:rsid w:val="20D5EBEB"/>
    <w:rsid w:val="22E327B9"/>
    <w:rsid w:val="245E5057"/>
    <w:rsid w:val="24AAF303"/>
    <w:rsid w:val="257E5F51"/>
    <w:rsid w:val="2814647E"/>
    <w:rsid w:val="295558D3"/>
    <w:rsid w:val="2971CE1E"/>
    <w:rsid w:val="29FB25DB"/>
    <w:rsid w:val="29FECA64"/>
    <w:rsid w:val="2A197A44"/>
    <w:rsid w:val="2A79E289"/>
    <w:rsid w:val="2B73AFCA"/>
    <w:rsid w:val="2BEE786E"/>
    <w:rsid w:val="2BF4DAAD"/>
    <w:rsid w:val="2CB74B6B"/>
    <w:rsid w:val="2CBF4826"/>
    <w:rsid w:val="2D5C5688"/>
    <w:rsid w:val="2DAA24A2"/>
    <w:rsid w:val="2DC8ED56"/>
    <w:rsid w:val="2DF1D7D5"/>
    <w:rsid w:val="2E796196"/>
    <w:rsid w:val="2EF03F87"/>
    <w:rsid w:val="30D9296E"/>
    <w:rsid w:val="311F5B78"/>
    <w:rsid w:val="32208039"/>
    <w:rsid w:val="3339FEA5"/>
    <w:rsid w:val="3406534E"/>
    <w:rsid w:val="344DEA03"/>
    <w:rsid w:val="35C0D1E6"/>
    <w:rsid w:val="35FC1460"/>
    <w:rsid w:val="363D7621"/>
    <w:rsid w:val="3722D43D"/>
    <w:rsid w:val="379F6FC6"/>
    <w:rsid w:val="37FE7BEE"/>
    <w:rsid w:val="38964B2D"/>
    <w:rsid w:val="3A053527"/>
    <w:rsid w:val="3A5C2EB2"/>
    <w:rsid w:val="3B74FA62"/>
    <w:rsid w:val="3B96DFB6"/>
    <w:rsid w:val="3FB4A16D"/>
    <w:rsid w:val="4043B3A0"/>
    <w:rsid w:val="4176E1BE"/>
    <w:rsid w:val="417ABCA2"/>
    <w:rsid w:val="417DF61A"/>
    <w:rsid w:val="41ABC2A9"/>
    <w:rsid w:val="41CDF094"/>
    <w:rsid w:val="41FE65D9"/>
    <w:rsid w:val="4217BDDF"/>
    <w:rsid w:val="42A9356B"/>
    <w:rsid w:val="4476735E"/>
    <w:rsid w:val="478808A7"/>
    <w:rsid w:val="48668CF0"/>
    <w:rsid w:val="492178D8"/>
    <w:rsid w:val="4965B127"/>
    <w:rsid w:val="49966F91"/>
    <w:rsid w:val="4B7C7DB3"/>
    <w:rsid w:val="4BAB877A"/>
    <w:rsid w:val="4C93359E"/>
    <w:rsid w:val="4FC3AE98"/>
    <w:rsid w:val="5156F5C0"/>
    <w:rsid w:val="53556604"/>
    <w:rsid w:val="5390B2EC"/>
    <w:rsid w:val="545501E4"/>
    <w:rsid w:val="54ABF301"/>
    <w:rsid w:val="5526FBD2"/>
    <w:rsid w:val="57B8F560"/>
    <w:rsid w:val="59CDB20A"/>
    <w:rsid w:val="5AAF996D"/>
    <w:rsid w:val="5BAF2239"/>
    <w:rsid w:val="61B1F1C8"/>
    <w:rsid w:val="621655E0"/>
    <w:rsid w:val="6413EDAB"/>
    <w:rsid w:val="6488A783"/>
    <w:rsid w:val="65EDC3A3"/>
    <w:rsid w:val="65F349D6"/>
    <w:rsid w:val="66843297"/>
    <w:rsid w:val="689AE8A8"/>
    <w:rsid w:val="6D25FD83"/>
    <w:rsid w:val="6E7F91FF"/>
    <w:rsid w:val="6F35B20B"/>
    <w:rsid w:val="6F7D1142"/>
    <w:rsid w:val="70938FC9"/>
    <w:rsid w:val="70A673AA"/>
    <w:rsid w:val="70F0274F"/>
    <w:rsid w:val="7304D8F7"/>
    <w:rsid w:val="734DA996"/>
    <w:rsid w:val="73FC6071"/>
    <w:rsid w:val="7597D32D"/>
    <w:rsid w:val="75E5C62F"/>
    <w:rsid w:val="76002AA9"/>
    <w:rsid w:val="77F3C3B9"/>
    <w:rsid w:val="788A6BBF"/>
    <w:rsid w:val="7A32DD7A"/>
    <w:rsid w:val="7C58F766"/>
    <w:rsid w:val="7E24CC0F"/>
    <w:rsid w:val="7EA6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9A6F8"/>
  <w15:chartTrackingRefBased/>
  <w15:docId w15:val="{145F95C7-F7B1-484D-A959-7FA11AA8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12A"/>
    <w:rPr>
      <w:rFonts w:ascii="Source Sans Pro" w:hAnsi="Source Sans Pr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5526FBD2"/>
    <w:pPr>
      <w:keepNext/>
      <w:keepLines/>
      <w:spacing w:before="240" w:after="0" w:line="360" w:lineRule="auto"/>
      <w:outlineLvl w:val="0"/>
    </w:pPr>
    <w:rPr>
      <w:rFonts w:eastAsia="Source Sans Pro" w:cs="Source Sans Pro"/>
      <w:b/>
      <w:bCs/>
      <w:color w:val="000000" w:themeColor="text1"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6E7F91FF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6E7F91FF"/>
    <w:pPr>
      <w:keepNext/>
      <w:keepLines/>
      <w:spacing w:before="40" w:after="0" w:line="360" w:lineRule="auto"/>
      <w:outlineLvl w:val="2"/>
    </w:pPr>
    <w:rPr>
      <w:rFonts w:asciiTheme="minorHAnsi" w:eastAsiaTheme="majorEastAsia" w:hAnsiTheme="minorHAnsi" w:cstheme="majorBidi"/>
      <w:b/>
      <w:bCs/>
      <w:color w:val="1F3763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A32F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67BB"/>
  </w:style>
  <w:style w:type="paragraph" w:styleId="Sidefod">
    <w:name w:val="footer"/>
    <w:basedOn w:val="Normal"/>
    <w:link w:val="Sidefo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67BB"/>
  </w:style>
  <w:style w:type="paragraph" w:customStyle="1" w:styleId="BasicParagraph">
    <w:name w:val="[Basic Paragraph]"/>
    <w:basedOn w:val="Normal"/>
    <w:uiPriority w:val="99"/>
    <w:rsid w:val="00FB67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18"/>
      <w:szCs w:val="18"/>
      <w:lang w:val="en-GB"/>
    </w:rPr>
  </w:style>
  <w:style w:type="table" w:styleId="Tabel-Gitter">
    <w:name w:val="Table Grid"/>
    <w:basedOn w:val="Tabel-Normal"/>
    <w:uiPriority w:val="39"/>
    <w:rsid w:val="00FB67BB"/>
    <w:pPr>
      <w:spacing w:after="0" w:line="240" w:lineRule="auto"/>
    </w:pPr>
    <w:rPr>
      <w:rFonts w:ascii="Source Sans Pro" w:hAnsi="Source Sans Pro" w:cs="Times New Roman (Brødtekst CS)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FB67B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943C1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3C16"/>
    <w:rPr>
      <w:rFonts w:ascii="Source Sans Pro" w:eastAsiaTheme="majorEastAsia" w:hAnsi="Source Sans Pro" w:cstheme="majorBidi"/>
      <w:spacing w:val="-10"/>
      <w:kern w:val="28"/>
      <w:sz w:val="56"/>
      <w:szCs w:val="56"/>
    </w:rPr>
  </w:style>
  <w:style w:type="paragraph" w:styleId="Ingenafstand">
    <w:name w:val="No Spacing"/>
    <w:uiPriority w:val="1"/>
    <w:qFormat/>
    <w:rsid w:val="00943C16"/>
    <w:pPr>
      <w:spacing w:after="0" w:line="240" w:lineRule="auto"/>
    </w:pPr>
    <w:rPr>
      <w:rFonts w:ascii="Source Sans Pro" w:hAnsi="Source Sans Pro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5526FBD2"/>
    <w:rPr>
      <w:rFonts w:ascii="Source Sans Pro" w:eastAsia="Source Sans Pro" w:hAnsi="Source Sans Pro" w:cs="Source Sans Pro"/>
      <w:b/>
      <w:bCs/>
      <w:color w:val="000000" w:themeColor="text1"/>
      <w:sz w:val="48"/>
      <w:szCs w:val="4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6E7F91FF"/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6E7F91FF"/>
    <w:rPr>
      <w:rFonts w:asciiTheme="minorHAnsi" w:eastAsiaTheme="majorEastAsia" w:hAnsiTheme="minorHAnsi" w:cstheme="majorBidi"/>
      <w:b/>
      <w:bCs/>
      <w:color w:val="1F3763"/>
      <w:sz w:val="22"/>
      <w:szCs w:val="2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A32F5"/>
    <w:rPr>
      <w:rFonts w:ascii="Source Sans Pro" w:eastAsiaTheme="majorEastAsia" w:hAnsi="Source Sans Pro" w:cstheme="majorBidi"/>
      <w:i/>
      <w:iCs/>
      <w:color w:val="000000" w:themeColor="text1"/>
    </w:rPr>
  </w:style>
  <w:style w:type="character" w:styleId="Pladsholdertekst">
    <w:name w:val="Placeholder Text"/>
    <w:basedOn w:val="Standardskrifttypeiafsnit"/>
    <w:uiPriority w:val="99"/>
    <w:semiHidden/>
    <w:rsid w:val="00194EF9"/>
    <w:rPr>
      <w:color w:val="808080"/>
    </w:rPr>
  </w:style>
  <w:style w:type="character" w:styleId="Ulstomtale">
    <w:name w:val="Unresolved Mention"/>
    <w:basedOn w:val="Standardskrifttypeiafsnit"/>
    <w:uiPriority w:val="99"/>
    <w:semiHidden/>
    <w:unhideWhenUsed/>
    <w:rsid w:val="005E6FF3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51AE6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03663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3663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36632"/>
    <w:rPr>
      <w:rFonts w:ascii="Source Sans Pro" w:hAnsi="Source Sans Pro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663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6632"/>
    <w:rPr>
      <w:rFonts w:ascii="Source Sans Pro" w:hAnsi="Source Sans Pro"/>
      <w:b/>
      <w:bCs/>
      <w:sz w:val="20"/>
      <w:szCs w:val="20"/>
    </w:rPr>
  </w:style>
  <w:style w:type="character" w:styleId="Sidetal">
    <w:name w:val="page number"/>
    <w:basedOn w:val="Standardskrifttypeiafsnit"/>
    <w:uiPriority w:val="99"/>
    <w:semiHidden/>
    <w:unhideWhenUsed/>
    <w:rsid w:val="004915B3"/>
  </w:style>
  <w:style w:type="character" w:styleId="BesgtLink">
    <w:name w:val="FollowedHyperlink"/>
    <w:basedOn w:val="Standardskrifttypeiafsnit"/>
    <w:uiPriority w:val="99"/>
    <w:semiHidden/>
    <w:unhideWhenUsed/>
    <w:rsid w:val="00312454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1A7F90"/>
    <w:pPr>
      <w:spacing w:after="0" w:line="240" w:lineRule="auto"/>
    </w:pPr>
    <w:rPr>
      <w:rFonts w:ascii="Source Sans Pro" w:hAnsi="Source Sans Pro"/>
    </w:rPr>
  </w:style>
  <w:style w:type="table" w:styleId="Almindeligtabel1">
    <w:name w:val="Plain Table 1"/>
    <w:basedOn w:val="Tabel-Normal"/>
    <w:uiPriority w:val="41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4">
    <w:name w:val="Plain Table 4"/>
    <w:basedOn w:val="Tabel-Normal"/>
    <w:uiPriority w:val="44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tabel1-lys-farve3">
    <w:name w:val="Grid Table 1 Light Accent 3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4">
    <w:name w:val="Grid Table 3 Accent 4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">
    <w:name w:val="Grid Table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2-farve6">
    <w:name w:val="Grid Table 2 Accent 6"/>
    <w:basedOn w:val="Tabel-Normal"/>
    <w:uiPriority w:val="47"/>
    <w:rsid w:val="003649A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-farve2">
    <w:name w:val="List Table 5 Dark Accent 2"/>
    <w:basedOn w:val="Tabel-Normal"/>
    <w:uiPriority w:val="50"/>
    <w:rsid w:val="003649A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-farve6">
    <w:name w:val="List Table 6 Colorful Accent 6"/>
    <w:basedOn w:val="Tabel-Normal"/>
    <w:uiPriority w:val="51"/>
    <w:rsid w:val="003649A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-farve6">
    <w:name w:val="List Table 2 Accent 6"/>
    <w:basedOn w:val="Tabel-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Grundlggendeafsnit">
    <w:name w:val="[Grundlæggende afsnit]"/>
    <w:basedOn w:val="Normal"/>
    <w:uiPriority w:val="99"/>
    <w:rsid w:val="00FA60B7"/>
    <w:pPr>
      <w:autoSpaceDE w:val="0"/>
      <w:autoSpaceDN w:val="0"/>
      <w:adjustRightInd w:val="0"/>
      <w:spacing w:after="0" w:line="340" w:lineRule="atLeast"/>
      <w:textAlignment w:val="center"/>
    </w:pPr>
    <w:rPr>
      <w:rFonts w:ascii="SourceSansRoman-Regular" w:hAnsi="SourceSansRoman-Regular" w:cs="SourceSansRoman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ll.uddataplus.dk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all.uddataplus.d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xTFFSrrhGv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youtu.be/IwscwDLtm5s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dzWQYTfSBQ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si\AppData\Roaming\Sosufyn_filer\Office_skabeloner\Word-skabelon_st&#229;ende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2023-05-03T00:00:00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8E6BC7DCAE24BA5898A61EF77400E" ma:contentTypeVersion="16" ma:contentTypeDescription="Opret et nyt dokument." ma:contentTypeScope="" ma:versionID="597f797752701c90a46ebfa5e53d027d">
  <xsd:schema xmlns:xsd="http://www.w3.org/2001/XMLSchema" xmlns:xs="http://www.w3.org/2001/XMLSchema" xmlns:p="http://schemas.microsoft.com/office/2006/metadata/properties" xmlns:ns2="8a1e5302-1382-49fc-8e19-a472ee987e01" xmlns:ns3="9ca84206-3129-4bf4-b73e-347ea263fecb" targetNamespace="http://schemas.microsoft.com/office/2006/metadata/properties" ma:root="true" ma:fieldsID="b54a5b610b64a381ba391d1b8f60672e" ns2:_="" ns3:_="">
    <xsd:import namespace="8a1e5302-1382-49fc-8e19-a472ee987e01"/>
    <xsd:import namespace="9ca84206-3129-4bf4-b73e-347ea263f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e5302-1382-49fc-8e19-a472ee98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fbb85673-7dfd-4fed-92d5-d42e825c1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4206-3129-4bf4-b73e-347ea263f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f3bc4d-d64c-4d0c-bb2a-5fc46d261e10}" ma:internalName="TaxCatchAll" ma:showField="CatchAllData" ma:web="9ca84206-3129-4bf4-b73e-347ea263fe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1e5302-1382-49fc-8e19-a472ee987e01">
      <Terms xmlns="http://schemas.microsoft.com/office/infopath/2007/PartnerControls"/>
    </lcf76f155ced4ddcb4097134ff3c332f>
    <TaxCatchAll xmlns="9ca84206-3129-4bf4-b73e-347ea263fecb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AB8AAE-36B0-475B-82D0-FAA671CFF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1e5302-1382-49fc-8e19-a472ee987e01"/>
    <ds:schemaRef ds:uri="9ca84206-3129-4bf4-b73e-347ea263f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C91F90-278E-44AB-B0D3-3AD95522ED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0D8867-F427-467B-8714-9A14CDDFEB78}">
  <ds:schemaRefs>
    <ds:schemaRef ds:uri="http://schemas.microsoft.com/office/2006/metadata/properties"/>
    <ds:schemaRef ds:uri="http://schemas.microsoft.com/office/infopath/2007/PartnerControls"/>
    <ds:schemaRef ds:uri="8a1e5302-1382-49fc-8e19-a472ee987e01"/>
    <ds:schemaRef ds:uri="9ca84206-3129-4bf4-b73e-347ea263fecb"/>
  </ds:schemaRefs>
</ds:datastoreItem>
</file>

<file path=customXml/itemProps5.xml><?xml version="1.0" encoding="utf-8"?>
<ds:datastoreItem xmlns:ds="http://schemas.openxmlformats.org/officeDocument/2006/customXml" ds:itemID="{C23424F4-1F0C-4BB9-967C-F22CEADC27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C:\Users\chsi\AppData\Roaming\Sosufyn_filer\Office_skabeloner\Word-skabelon_stående.dotx</Template>
  <TotalTime>6</TotalTime>
  <Pages>6</Pages>
  <Words>880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IT-Center Fyn</Company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Sigurdsson</dc:creator>
  <cp:keywords/>
  <dc:description/>
  <cp:lastModifiedBy>Christina Finsterbach Aaby</cp:lastModifiedBy>
  <cp:revision>16</cp:revision>
  <cp:lastPrinted>2023-06-01T10:23:00Z</cp:lastPrinted>
  <dcterms:created xsi:type="dcterms:W3CDTF">2025-10-21T06:56:00Z</dcterms:created>
  <dcterms:modified xsi:type="dcterms:W3CDTF">2026-04-20T08:43:00Z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0x0101007498E6BC7DCAE24BA5898A61EF77400E</vt:lpwstr>
  </property>
</Properties>
</file>